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6B69C6">
        <w:rPr>
          <w:rFonts w:ascii="Arial" w:hAnsi="Arial" w:cs="Arial"/>
          <w:b/>
          <w:bCs/>
          <w:sz w:val="20"/>
          <w:szCs w:val="20"/>
        </w:rPr>
        <w:t>1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</w:t>
      </w:r>
      <w:r w:rsidR="009B1AC9">
        <w:rPr>
          <w:rFonts w:ascii="Arial" w:hAnsi="Arial" w:cs="Arial"/>
          <w:b/>
          <w:bCs/>
          <w:sz w:val="20"/>
          <w:szCs w:val="20"/>
        </w:rPr>
        <w:t>6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9B1AC9">
        <w:rPr>
          <w:rFonts w:ascii="Arial" w:hAnsi="Arial" w:cs="Arial"/>
          <w:bCs/>
          <w:sz w:val="20"/>
          <w:szCs w:val="20"/>
        </w:rPr>
        <w:t>18</w:t>
      </w:r>
      <w:r w:rsidR="00510E40">
        <w:rPr>
          <w:rFonts w:ascii="Arial" w:hAnsi="Arial" w:cs="Arial"/>
          <w:bCs/>
          <w:sz w:val="20"/>
          <w:szCs w:val="20"/>
        </w:rPr>
        <w:t>.</w:t>
      </w:r>
      <w:r w:rsidR="009B1AC9">
        <w:rPr>
          <w:rFonts w:ascii="Arial" w:hAnsi="Arial" w:cs="Arial"/>
          <w:bCs/>
          <w:sz w:val="20"/>
          <w:szCs w:val="20"/>
        </w:rPr>
        <w:t>02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510E40">
        <w:rPr>
          <w:rFonts w:ascii="Arial" w:hAnsi="Arial" w:cs="Arial"/>
          <w:color w:val="231F20"/>
          <w:sz w:val="20"/>
        </w:rPr>
        <w:t>5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</w:t>
      </w:r>
      <w:r w:rsidR="00510E40">
        <w:rPr>
          <w:rFonts w:ascii="Arial" w:hAnsi="Arial" w:cs="Arial"/>
          <w:color w:val="231F20"/>
          <w:sz w:val="20"/>
        </w:rPr>
        <w:t>6:00</w:t>
      </w:r>
      <w:r w:rsidR="00892896">
        <w:rPr>
          <w:rFonts w:ascii="Arial" w:hAnsi="Arial" w:cs="Arial"/>
          <w:color w:val="231F20"/>
          <w:sz w:val="20"/>
        </w:rPr>
        <w:t xml:space="preserve"> do </w:t>
      </w:r>
      <w:r w:rsidR="007965AE">
        <w:rPr>
          <w:rFonts w:ascii="Arial" w:hAnsi="Arial" w:cs="Arial"/>
          <w:color w:val="231F20"/>
          <w:sz w:val="20"/>
        </w:rPr>
        <w:t>1</w:t>
      </w:r>
      <w:r w:rsidR="009B1AC9">
        <w:rPr>
          <w:rFonts w:ascii="Arial" w:hAnsi="Arial" w:cs="Arial"/>
          <w:color w:val="231F20"/>
          <w:sz w:val="20"/>
        </w:rPr>
        <w:t>8</w:t>
      </w:r>
      <w:r w:rsidR="006C65AA">
        <w:rPr>
          <w:rFonts w:ascii="Arial" w:hAnsi="Arial" w:cs="Arial"/>
          <w:color w:val="231F20"/>
          <w:sz w:val="20"/>
        </w:rPr>
        <w:t>.</w:t>
      </w:r>
      <w:r w:rsidR="009B1AC9">
        <w:rPr>
          <w:rFonts w:ascii="Arial" w:hAnsi="Arial" w:cs="Arial"/>
          <w:color w:val="231F20"/>
          <w:sz w:val="20"/>
        </w:rPr>
        <w:t>3</w:t>
      </w:r>
      <w:r w:rsidR="006B69C6">
        <w:rPr>
          <w:rFonts w:ascii="Arial" w:hAnsi="Arial" w:cs="Arial"/>
          <w:color w:val="231F20"/>
          <w:sz w:val="20"/>
        </w:rPr>
        <w:t>5</w:t>
      </w:r>
      <w:r w:rsidR="006C65AA">
        <w:rPr>
          <w:rFonts w:ascii="Arial" w:hAnsi="Arial" w:cs="Arial"/>
          <w:color w:val="231F20"/>
          <w:sz w:val="20"/>
        </w:rPr>
        <w:t xml:space="preserve">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 xml:space="preserve">zasedací místnost </w:t>
      </w:r>
      <w:r w:rsidR="009B1AC9">
        <w:rPr>
          <w:rFonts w:ascii="Arial" w:hAnsi="Arial" w:cs="Arial"/>
          <w:sz w:val="20"/>
          <w:szCs w:val="20"/>
        </w:rPr>
        <w:t>ZMČ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>,</w:t>
      </w:r>
      <w:r w:rsidR="003E62C5" w:rsidRPr="003E62C5">
        <w:rPr>
          <w:rFonts w:ascii="Arial" w:hAnsi="Arial" w:cs="Arial"/>
          <w:bCs/>
          <w:sz w:val="20"/>
          <w:szCs w:val="20"/>
        </w:rPr>
        <w:t xml:space="preserve"> </w:t>
      </w:r>
      <w:r w:rsidR="003E62C5">
        <w:rPr>
          <w:rFonts w:ascii="Arial" w:hAnsi="Arial" w:cs="Arial"/>
          <w:bCs/>
          <w:sz w:val="20"/>
          <w:szCs w:val="20"/>
        </w:rPr>
        <w:t xml:space="preserve">Ing. Marie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Kousalíková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>,</w:t>
      </w:r>
      <w:r w:rsidRPr="00800666">
        <w:rPr>
          <w:rFonts w:ascii="Arial" w:hAnsi="Arial" w:cs="Arial"/>
          <w:sz w:val="20"/>
          <w:szCs w:val="20"/>
        </w:rPr>
        <w:t xml:space="preserve">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CA2630">
        <w:rPr>
          <w:rFonts w:ascii="Arial" w:hAnsi="Arial" w:cs="Arial"/>
          <w:sz w:val="20"/>
          <w:szCs w:val="20"/>
        </w:rPr>
        <w:t xml:space="preserve"> (odchod 17:10hod)</w:t>
      </w:r>
      <w:r w:rsidR="009B1AC9">
        <w:rPr>
          <w:rFonts w:ascii="Arial" w:hAnsi="Arial" w:cs="Arial"/>
          <w:sz w:val="20"/>
          <w:szCs w:val="20"/>
        </w:rPr>
        <w:t>,</w:t>
      </w:r>
      <w:r w:rsidR="00274270">
        <w:rPr>
          <w:rFonts w:ascii="Arial" w:hAnsi="Arial" w:cs="Arial"/>
          <w:sz w:val="20"/>
          <w:szCs w:val="20"/>
        </w:rPr>
        <w:t xml:space="preserve"> </w:t>
      </w:r>
      <w:r w:rsidR="00AC70D7">
        <w:rPr>
          <w:rFonts w:ascii="Arial" w:hAnsi="Arial" w:cs="Arial"/>
          <w:sz w:val="20"/>
          <w:szCs w:val="20"/>
        </w:rPr>
        <w:t>JUDr. Michal Vostrý</w:t>
      </w:r>
      <w:r w:rsidR="009B1AC9">
        <w:rPr>
          <w:rFonts w:ascii="Arial" w:hAnsi="Arial" w:cs="Arial"/>
          <w:sz w:val="20"/>
          <w:szCs w:val="20"/>
        </w:rPr>
        <w:t xml:space="preserve"> (příchod 16:25hod)</w:t>
      </w:r>
      <w:r w:rsidR="00AC70D7">
        <w:rPr>
          <w:rFonts w:ascii="Arial" w:hAnsi="Arial" w:cs="Arial"/>
          <w:sz w:val="20"/>
          <w:szCs w:val="20"/>
        </w:rPr>
        <w:t>,</w:t>
      </w:r>
      <w:r w:rsidR="006B69C6">
        <w:rPr>
          <w:rFonts w:ascii="Arial" w:hAnsi="Arial" w:cs="Arial"/>
          <w:sz w:val="20"/>
          <w:szCs w:val="20"/>
        </w:rPr>
        <w:t xml:space="preserve"> Ing. Mgr. Libor Bezděk</w:t>
      </w:r>
      <w:r w:rsidR="009B1AC9">
        <w:rPr>
          <w:rFonts w:ascii="Arial" w:hAnsi="Arial" w:cs="Arial"/>
          <w:sz w:val="20"/>
          <w:szCs w:val="20"/>
        </w:rPr>
        <w:t xml:space="preserve"> (příchod 16:30hod)</w:t>
      </w:r>
      <w:r w:rsidR="006B69C6">
        <w:rPr>
          <w:rFonts w:ascii="Arial" w:hAnsi="Arial" w:cs="Arial"/>
          <w:sz w:val="20"/>
          <w:szCs w:val="20"/>
        </w:rPr>
        <w:t xml:space="preserve">, </w:t>
      </w:r>
      <w:r w:rsidR="009B1AC9">
        <w:rPr>
          <w:rFonts w:ascii="Arial" w:hAnsi="Arial" w:cs="Arial"/>
          <w:sz w:val="20"/>
          <w:szCs w:val="20"/>
        </w:rPr>
        <w:t>Mgr. Filip Orel</w:t>
      </w:r>
      <w:r w:rsidR="00CA2630">
        <w:rPr>
          <w:rFonts w:ascii="Arial" w:hAnsi="Arial" w:cs="Arial"/>
          <w:sz w:val="20"/>
          <w:szCs w:val="20"/>
        </w:rPr>
        <w:t xml:space="preserve"> (odchod 17:20hod)</w:t>
      </w:r>
      <w:r w:rsidR="009B1AC9">
        <w:rPr>
          <w:rFonts w:ascii="Arial" w:hAnsi="Arial" w:cs="Arial"/>
          <w:sz w:val="20"/>
          <w:szCs w:val="20"/>
        </w:rPr>
        <w:t xml:space="preserve">, </w:t>
      </w:r>
      <w:r w:rsidR="006B69C6">
        <w:rPr>
          <w:rFonts w:ascii="Arial" w:hAnsi="Arial" w:cs="Arial"/>
          <w:sz w:val="20"/>
          <w:szCs w:val="20"/>
        </w:rPr>
        <w:t>JUDr. Jiří Janoušek</w:t>
      </w:r>
      <w:r w:rsidR="007965AE">
        <w:rPr>
          <w:rFonts w:ascii="Arial" w:hAnsi="Arial" w:cs="Arial"/>
          <w:sz w:val="20"/>
          <w:szCs w:val="20"/>
        </w:rPr>
        <w:t xml:space="preserve">, </w:t>
      </w:r>
      <w:r w:rsidR="009B1AC9">
        <w:rPr>
          <w:rFonts w:ascii="Arial" w:hAnsi="Arial" w:cs="Arial"/>
          <w:sz w:val="20"/>
          <w:szCs w:val="20"/>
        </w:rPr>
        <w:t xml:space="preserve">Ing. Eva Tichá,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7965AE">
        <w:rPr>
          <w:rFonts w:ascii="Arial" w:hAnsi="Arial" w:cs="Arial"/>
          <w:sz w:val="20"/>
          <w:szCs w:val="20"/>
        </w:rPr>
        <w:t xml:space="preserve">,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 w:rsidR="003E62C5">
        <w:rPr>
          <w:rFonts w:ascii="Arial" w:hAnsi="Arial" w:cs="Arial"/>
          <w:b/>
          <w:bCs/>
          <w:sz w:val="20"/>
          <w:szCs w:val="20"/>
        </w:rPr>
        <w:tab/>
      </w:r>
      <w:r w:rsidR="006B69C6">
        <w:rPr>
          <w:rFonts w:ascii="Arial" w:hAnsi="Arial" w:cs="Arial"/>
          <w:sz w:val="20"/>
          <w:szCs w:val="20"/>
        </w:rPr>
        <w:t>Mgr. Ondřej Dušek</w:t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9B1AC9" w:rsidRDefault="00800666" w:rsidP="009B1AC9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>,</w:t>
      </w:r>
      <w:r w:rsidR="00EE19BE">
        <w:rPr>
          <w:rFonts w:ascii="Arial" w:hAnsi="Arial" w:cs="Arial"/>
          <w:bCs/>
          <w:sz w:val="20"/>
          <w:szCs w:val="20"/>
        </w:rPr>
        <w:t xml:space="preserve"> </w:t>
      </w:r>
      <w:r w:rsidR="003E62C5">
        <w:rPr>
          <w:rFonts w:ascii="Arial" w:hAnsi="Arial" w:cs="Arial"/>
          <w:bCs/>
          <w:sz w:val="20"/>
          <w:szCs w:val="20"/>
        </w:rPr>
        <w:t>I</w:t>
      </w:r>
      <w:r w:rsidR="00850F1D">
        <w:rPr>
          <w:rFonts w:ascii="Arial" w:hAnsi="Arial" w:cs="Arial"/>
          <w:bCs/>
          <w:sz w:val="20"/>
          <w:szCs w:val="20"/>
        </w:rPr>
        <w:t>n</w:t>
      </w:r>
      <w:r w:rsidR="003E62C5">
        <w:rPr>
          <w:rFonts w:ascii="Arial" w:hAnsi="Arial" w:cs="Arial"/>
          <w:bCs/>
          <w:sz w:val="20"/>
          <w:szCs w:val="20"/>
        </w:rPr>
        <w:t xml:space="preserve">g. Martina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>,</w:t>
      </w:r>
      <w:r w:rsidR="00EE19BE">
        <w:rPr>
          <w:rFonts w:ascii="Arial" w:hAnsi="Arial" w:cs="Arial"/>
          <w:bCs/>
          <w:sz w:val="20"/>
          <w:szCs w:val="20"/>
        </w:rPr>
        <w:t xml:space="preserve"> </w:t>
      </w:r>
      <w:r w:rsidR="009B1AC9">
        <w:rPr>
          <w:rFonts w:ascii="Arial" w:hAnsi="Arial" w:cs="Arial"/>
          <w:bCs/>
          <w:sz w:val="20"/>
          <w:szCs w:val="20"/>
        </w:rPr>
        <w:t>Ing. Zdeněk Hlinský a správci aktiv</w:t>
      </w:r>
    </w:p>
    <w:p w:rsidR="005C681B" w:rsidRDefault="00E17AF2" w:rsidP="009B1AC9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EE19BE" w:rsidRDefault="00EE19BE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9B1AC9">
        <w:rPr>
          <w:rFonts w:ascii="Arial" w:hAnsi="Arial" w:cs="Arial"/>
          <w:bCs/>
          <w:sz w:val="20"/>
          <w:szCs w:val="20"/>
        </w:rPr>
        <w:t>2</w:t>
      </w:r>
      <w:r w:rsidR="00510E40">
        <w:rPr>
          <w:rFonts w:ascii="Arial" w:hAnsi="Arial" w:cs="Arial"/>
          <w:bCs/>
          <w:sz w:val="20"/>
          <w:szCs w:val="20"/>
        </w:rPr>
        <w:t xml:space="preserve">. </w:t>
      </w:r>
      <w:r w:rsidR="005C681B" w:rsidRPr="005C681B">
        <w:rPr>
          <w:rFonts w:ascii="Arial" w:hAnsi="Arial" w:cs="Arial"/>
          <w:sz w:val="20"/>
          <w:szCs w:val="20"/>
        </w:rPr>
        <w:t>Rozpočtová opatření</w:t>
      </w:r>
    </w:p>
    <w:p w:rsidR="007965AE" w:rsidRDefault="007965AE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B1AC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="009B1AC9">
        <w:rPr>
          <w:rFonts w:ascii="Arial" w:hAnsi="Arial" w:cs="Arial"/>
          <w:sz w:val="20"/>
          <w:szCs w:val="20"/>
        </w:rPr>
        <w:t xml:space="preserve"> Výsledky spr</w:t>
      </w:r>
      <w:r w:rsidR="00850F1D">
        <w:rPr>
          <w:rFonts w:ascii="Arial" w:hAnsi="Arial" w:cs="Arial"/>
          <w:sz w:val="20"/>
          <w:szCs w:val="20"/>
        </w:rPr>
        <w:t>á</w:t>
      </w:r>
      <w:r w:rsidR="009B1AC9">
        <w:rPr>
          <w:rFonts w:ascii="Arial" w:hAnsi="Arial" w:cs="Arial"/>
          <w:sz w:val="20"/>
          <w:szCs w:val="20"/>
        </w:rPr>
        <w:t>va aktiv 2025</w:t>
      </w:r>
    </w:p>
    <w:p w:rsidR="007F39E3" w:rsidRDefault="009B1AC9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4. Metodika prav</w:t>
      </w:r>
      <w:r w:rsidR="00850F1D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del pro zahraniční cesty</w:t>
      </w:r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B1AC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. </w:t>
      </w:r>
      <w:r w:rsidR="009B1AC9">
        <w:rPr>
          <w:rFonts w:ascii="Arial" w:hAnsi="Arial" w:cs="Arial"/>
          <w:sz w:val="20"/>
          <w:szCs w:val="20"/>
        </w:rPr>
        <w:t xml:space="preserve">Jednání DR společnosti SNEO, a.s. dne </w:t>
      </w:r>
      <w:proofErr w:type="gramStart"/>
      <w:r w:rsidR="009B1AC9">
        <w:rPr>
          <w:rFonts w:ascii="Arial" w:hAnsi="Arial" w:cs="Arial"/>
          <w:sz w:val="20"/>
          <w:szCs w:val="20"/>
        </w:rPr>
        <w:t>1.12.2025</w:t>
      </w:r>
      <w:proofErr w:type="gramEnd"/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B1AC9">
        <w:rPr>
          <w:rFonts w:ascii="Arial" w:hAnsi="Arial" w:cs="Arial"/>
          <w:sz w:val="20"/>
          <w:szCs w:val="20"/>
        </w:rPr>
        <w:t>6. Zpráva o činnosti finančního výboru ZMČ prahy 6 za rok 202</w:t>
      </w:r>
      <w:r w:rsidR="00850F1D">
        <w:rPr>
          <w:rFonts w:ascii="Arial" w:hAnsi="Arial" w:cs="Arial"/>
          <w:sz w:val="20"/>
          <w:szCs w:val="20"/>
        </w:rPr>
        <w:t>5</w:t>
      </w:r>
    </w:p>
    <w:p w:rsidR="009A0EC0" w:rsidRPr="005C681B" w:rsidRDefault="009B1AC9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716069" w:rsidP="009B26C2">
      <w:pPr>
        <w:pStyle w:val="P6Textnormal"/>
        <w:ind w:left="0"/>
      </w:pPr>
      <w:r>
        <w:t>1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Pr="00E74220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 w:rsidRPr="00E74220">
        <w:t xml:space="preserve">Předseda FV T. </w:t>
      </w:r>
      <w:proofErr w:type="spellStart"/>
      <w:r w:rsidR="00CC65CD" w:rsidRPr="00E74220">
        <w:t>Pižl</w:t>
      </w:r>
      <w:proofErr w:type="spellEnd"/>
      <w:r w:rsidR="00CC65CD" w:rsidRPr="00E74220">
        <w:t xml:space="preserve"> představil j</w:t>
      </w:r>
      <w:r w:rsidR="00641F39" w:rsidRPr="00E74220">
        <w:t xml:space="preserve">ednotlivé body programu jednání, </w:t>
      </w:r>
      <w:r w:rsidR="00CC65CD" w:rsidRPr="00E74220">
        <w:t>poté vyzval členy FV k případnému doplnění programu.</w:t>
      </w:r>
      <w:r w:rsidR="007965AE">
        <w:t xml:space="preserve"> </w:t>
      </w:r>
      <w:r w:rsidR="00CC65CD" w:rsidRPr="00E74220">
        <w:t>Následně o programu nechal hlasovat.</w:t>
      </w:r>
      <w:r w:rsidR="00641F39" w:rsidRPr="00E74220">
        <w:br/>
      </w:r>
      <w:r w:rsidR="00641F39" w:rsidRPr="00E74220">
        <w:br/>
      </w:r>
      <w:r w:rsidR="00E96A0E" w:rsidRPr="00E74220">
        <w:t>Hlasování o usnesení ve znění:</w:t>
      </w:r>
    </w:p>
    <w:p w:rsidR="00E96A0E" w:rsidRPr="00E74220" w:rsidRDefault="00E96A0E" w:rsidP="00E96A0E">
      <w:pPr>
        <w:pStyle w:val="P6Textnormal"/>
        <w:ind w:left="357"/>
      </w:pPr>
      <w:r w:rsidRPr="00E74220">
        <w:t xml:space="preserve">FV schvaluje program </w:t>
      </w:r>
      <w:r w:rsidR="00983610">
        <w:t>1</w:t>
      </w:r>
      <w:r w:rsidRPr="00E74220">
        <w:t>. jednání FV.</w:t>
      </w:r>
    </w:p>
    <w:p w:rsidR="00641F39" w:rsidRPr="00E74220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RPr="00E74220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A54CB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A54CB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Pr="00E74220" w:rsidRDefault="007D35EC" w:rsidP="007D35EC">
      <w:pPr>
        <w:pStyle w:val="P6Textnormal"/>
        <w:ind w:left="357"/>
      </w:pPr>
    </w:p>
    <w:p w:rsidR="007D35EC" w:rsidRPr="00E74220" w:rsidRDefault="007D35EC" w:rsidP="007D35EC">
      <w:pPr>
        <w:pStyle w:val="P6Textnormal"/>
        <w:ind w:left="357"/>
      </w:pPr>
      <w:r w:rsidRPr="00E74220">
        <w:t xml:space="preserve">Pozn. </w:t>
      </w:r>
      <w:r w:rsidR="00A54CB2">
        <w:t>M</w:t>
      </w:r>
      <w:r w:rsidR="00983610">
        <w:t>. V</w:t>
      </w:r>
      <w:r w:rsidR="00A54CB2">
        <w:t>ostrý</w:t>
      </w:r>
      <w:r w:rsidR="00983610">
        <w:t>, J.</w:t>
      </w:r>
      <w:r w:rsidR="002966E9">
        <w:t xml:space="preserve"> </w:t>
      </w:r>
      <w:proofErr w:type="spellStart"/>
      <w:r w:rsidR="00A54CB2">
        <w:t>Vacíř</w:t>
      </w:r>
      <w:proofErr w:type="spellEnd"/>
      <w:r w:rsidR="00C725A4">
        <w:t xml:space="preserve"> </w:t>
      </w:r>
      <w:r w:rsidRPr="00E74220">
        <w:t>nehlasoval</w:t>
      </w:r>
      <w:r w:rsidR="001C3B47">
        <w:t>i</w:t>
      </w:r>
    </w:p>
    <w:p w:rsidR="007D35EC" w:rsidRPr="00E74220" w:rsidRDefault="007D35EC" w:rsidP="009B26C2">
      <w:pPr>
        <w:pStyle w:val="P6Textnormal"/>
        <w:ind w:left="357"/>
      </w:pPr>
      <w:bookmarkStart w:id="0" w:name="_GoBack"/>
      <w:bookmarkEnd w:id="0"/>
    </w:p>
    <w:p w:rsidR="00915435" w:rsidRPr="00E74220" w:rsidRDefault="00915435" w:rsidP="009B26C2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</w:t>
      </w:r>
      <w:r w:rsidR="00BF12D0" w:rsidRPr="00E74220">
        <w:rPr>
          <w:b/>
          <w:color w:val="auto"/>
        </w:rPr>
        <w:t>FV č.</w:t>
      </w:r>
      <w:r w:rsidR="00BF12D0" w:rsidRPr="00E74220">
        <w:rPr>
          <w:color w:val="auto"/>
        </w:rPr>
        <w:t xml:space="preserve"> </w:t>
      </w:r>
      <w:r w:rsidR="008B41F3" w:rsidRPr="00242480">
        <w:rPr>
          <w:b/>
          <w:color w:val="auto"/>
        </w:rPr>
        <w:t>198</w:t>
      </w:r>
      <w:r w:rsidR="00BF12D0" w:rsidRPr="00242480">
        <w:rPr>
          <w:b/>
          <w:color w:val="auto"/>
        </w:rPr>
        <w:t>/</w:t>
      </w:r>
      <w:r w:rsidR="00A54CB2">
        <w:rPr>
          <w:b/>
          <w:color w:val="auto"/>
        </w:rPr>
        <w:t>02</w:t>
      </w:r>
      <w:r w:rsidR="00BF12D0" w:rsidRPr="00E74220">
        <w:rPr>
          <w:b/>
          <w:color w:val="auto"/>
        </w:rPr>
        <w:t>/202</w:t>
      </w:r>
      <w:r w:rsidR="00A54CB2">
        <w:rPr>
          <w:b/>
          <w:color w:val="auto"/>
        </w:rPr>
        <w:t>6</w:t>
      </w:r>
      <w:r w:rsidR="00BF12D0" w:rsidRPr="00E74220">
        <w:rPr>
          <w:b/>
          <w:color w:val="auto"/>
        </w:rPr>
        <w:t xml:space="preserve"> </w:t>
      </w:r>
      <w:r w:rsidRPr="00E74220">
        <w:rPr>
          <w:b/>
        </w:rPr>
        <w:t>(schváleno):</w:t>
      </w:r>
    </w:p>
    <w:p w:rsidR="00CB3DB1" w:rsidRPr="00E74220" w:rsidRDefault="00915435" w:rsidP="00320D72">
      <w:pPr>
        <w:pStyle w:val="P6Textnormal"/>
        <w:ind w:left="357"/>
      </w:pPr>
      <w:r w:rsidRPr="00E74220">
        <w:rPr>
          <w:b/>
        </w:rPr>
        <w:t>FV schval</w:t>
      </w:r>
      <w:r w:rsidR="00892896" w:rsidRPr="00E74220">
        <w:rPr>
          <w:b/>
        </w:rPr>
        <w:t xml:space="preserve">uje program </w:t>
      </w:r>
      <w:r w:rsidR="00983610">
        <w:rPr>
          <w:b/>
        </w:rPr>
        <w:t>1</w:t>
      </w:r>
      <w:r w:rsidR="00893B97" w:rsidRPr="00E74220">
        <w:rPr>
          <w:b/>
        </w:rPr>
        <w:t>. jednání FV</w:t>
      </w:r>
      <w:r w:rsidRPr="00E74220">
        <w:t>.</w:t>
      </w:r>
    </w:p>
    <w:p w:rsidR="00320D72" w:rsidRDefault="00320D72" w:rsidP="00320D72">
      <w:pPr>
        <w:pStyle w:val="P6Textnormal"/>
        <w:ind w:left="357"/>
      </w:pPr>
    </w:p>
    <w:p w:rsidR="00983610" w:rsidRPr="00E74220" w:rsidRDefault="00983610" w:rsidP="00983610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>
        <w:t>2</w:t>
      </w:r>
      <w:r w:rsidR="00A54CB2">
        <w:t>6</w:t>
      </w:r>
      <w:r>
        <w:t>.1</w:t>
      </w:r>
      <w:r w:rsidR="00A54CB2">
        <w:t>1</w:t>
      </w:r>
      <w:r w:rsidRPr="00E74220">
        <w:t>.202</w:t>
      </w:r>
      <w:r>
        <w:t>5</w:t>
      </w:r>
      <w:proofErr w:type="gramEnd"/>
      <w:r w:rsidRPr="00E74220">
        <w:t xml:space="preserve"> a vyzval členy FV k diskusi či připomínkám. Žádné připomínky ani návrhy nebyly. Následně nechal o zápisu hlasovat.</w:t>
      </w:r>
    </w:p>
    <w:p w:rsidR="00983610" w:rsidRDefault="00983610" w:rsidP="00983610">
      <w:pPr>
        <w:pStyle w:val="P6Textnormal"/>
        <w:ind w:left="357"/>
      </w:pPr>
    </w:p>
    <w:p w:rsidR="00983610" w:rsidRPr="00E74220" w:rsidRDefault="00983610" w:rsidP="00983610">
      <w:pPr>
        <w:pStyle w:val="P6Textnormal"/>
        <w:ind w:left="357"/>
      </w:pPr>
      <w:r w:rsidRPr="00E74220">
        <w:t>Hlasování o usnesení ve znění:</w:t>
      </w:r>
    </w:p>
    <w:p w:rsidR="00983610" w:rsidRPr="00E74220" w:rsidRDefault="00983610" w:rsidP="00983610">
      <w:pPr>
        <w:pStyle w:val="P6Textnormal"/>
        <w:ind w:left="357"/>
      </w:pPr>
      <w:r w:rsidRPr="00E74220">
        <w:t xml:space="preserve">FV schvaluje zápis z jednání FV ze dne </w:t>
      </w:r>
      <w:proofErr w:type="gramStart"/>
      <w:r>
        <w:t>2</w:t>
      </w:r>
      <w:r w:rsidR="00A54CB2">
        <w:t>6</w:t>
      </w:r>
      <w:r w:rsidRPr="00E74220">
        <w:t>.</w:t>
      </w:r>
      <w:r>
        <w:t>1</w:t>
      </w:r>
      <w:r w:rsidR="00A54CB2">
        <w:t>1</w:t>
      </w:r>
      <w:r w:rsidRPr="00E74220">
        <w:t>.202</w:t>
      </w:r>
      <w:r>
        <w:t>5</w:t>
      </w:r>
      <w:proofErr w:type="gramEnd"/>
      <w:r w:rsidRPr="00E74220">
        <w:t>.</w:t>
      </w:r>
    </w:p>
    <w:p w:rsidR="00983610" w:rsidRPr="00E74220" w:rsidRDefault="00983610" w:rsidP="00983610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83610" w:rsidRPr="00E74220" w:rsidTr="00D523C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0" w:rsidRPr="00E74220" w:rsidRDefault="00983610" w:rsidP="00A54CB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lastRenderedPageBreak/>
              <w:t>+</w:t>
            </w:r>
            <w:r w:rsidR="00A54CB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0" w:rsidRPr="00E74220" w:rsidRDefault="00983610" w:rsidP="00D523C8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0" w:rsidRPr="00E74220" w:rsidRDefault="00A54CB2" w:rsidP="00A54CB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z1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F.Orel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983610" w:rsidRPr="00E74220" w:rsidRDefault="00983610" w:rsidP="00983610">
      <w:pPr>
        <w:pStyle w:val="P6Textnormal"/>
        <w:ind w:left="357"/>
        <w:rPr>
          <w:highlight w:val="yellow"/>
        </w:rPr>
      </w:pPr>
    </w:p>
    <w:p w:rsidR="00983610" w:rsidRPr="00E74220" w:rsidRDefault="00983610" w:rsidP="00983610">
      <w:pPr>
        <w:pStyle w:val="P6Textnormal"/>
        <w:ind w:left="357"/>
      </w:pPr>
      <w:r w:rsidRPr="00E74220">
        <w:t xml:space="preserve">Pozn. </w:t>
      </w:r>
      <w:r w:rsidR="00A54CB2">
        <w:t>M.</w:t>
      </w:r>
      <w:r w:rsidR="002966E9">
        <w:t xml:space="preserve"> </w:t>
      </w:r>
      <w:r w:rsidR="00A54CB2">
        <w:t xml:space="preserve">Vostrý, </w:t>
      </w:r>
      <w:r>
        <w:t xml:space="preserve">J. </w:t>
      </w:r>
      <w:proofErr w:type="spellStart"/>
      <w:r>
        <w:t>Vacíř</w:t>
      </w:r>
      <w:proofErr w:type="spellEnd"/>
      <w:r>
        <w:t xml:space="preserve"> </w:t>
      </w:r>
      <w:r w:rsidRPr="00E74220">
        <w:t>nehlasoval</w:t>
      </w:r>
      <w:r>
        <w:t>i</w:t>
      </w:r>
    </w:p>
    <w:p w:rsidR="00983610" w:rsidRPr="00E74220" w:rsidRDefault="00983610" w:rsidP="00983610">
      <w:pPr>
        <w:pStyle w:val="P6Textnormal"/>
        <w:ind w:left="357"/>
        <w:rPr>
          <w:highlight w:val="yellow"/>
        </w:rPr>
      </w:pPr>
    </w:p>
    <w:p w:rsidR="00983610" w:rsidRPr="00E74220" w:rsidRDefault="00983610" w:rsidP="00983610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FV č. </w:t>
      </w:r>
      <w:r w:rsidR="008B41F3">
        <w:rPr>
          <w:b/>
        </w:rPr>
        <w:t>199</w:t>
      </w:r>
      <w:r w:rsidRPr="00E74220">
        <w:rPr>
          <w:b/>
        </w:rPr>
        <w:t>/</w:t>
      </w:r>
      <w:r w:rsidR="00A54CB2">
        <w:rPr>
          <w:b/>
        </w:rPr>
        <w:t>02</w:t>
      </w:r>
      <w:r w:rsidRPr="00E74220">
        <w:rPr>
          <w:b/>
        </w:rPr>
        <w:t>/202</w:t>
      </w:r>
      <w:r w:rsidR="00A54CB2">
        <w:rPr>
          <w:b/>
        </w:rPr>
        <w:t>6</w:t>
      </w:r>
      <w:r w:rsidRPr="00E74220">
        <w:rPr>
          <w:b/>
        </w:rPr>
        <w:t xml:space="preserve"> (schváleno):</w:t>
      </w:r>
    </w:p>
    <w:p w:rsidR="00983610" w:rsidRPr="00E74220" w:rsidRDefault="00983610" w:rsidP="00983610">
      <w:pPr>
        <w:pStyle w:val="P6Textnormal"/>
        <w:ind w:left="357"/>
        <w:rPr>
          <w:b/>
        </w:rPr>
      </w:pPr>
      <w:r w:rsidRPr="00E74220">
        <w:rPr>
          <w:b/>
        </w:rPr>
        <w:t>FV schvaluje zápis z j</w:t>
      </w:r>
      <w:r>
        <w:rPr>
          <w:b/>
        </w:rPr>
        <w:t>e</w:t>
      </w:r>
      <w:r w:rsidRPr="00E74220">
        <w:rPr>
          <w:b/>
        </w:rPr>
        <w:t xml:space="preserve">dnání FV ze dne </w:t>
      </w:r>
      <w:proofErr w:type="gramStart"/>
      <w:r>
        <w:rPr>
          <w:b/>
        </w:rPr>
        <w:t>2</w:t>
      </w:r>
      <w:r w:rsidR="00A54CB2">
        <w:rPr>
          <w:b/>
        </w:rPr>
        <w:t>8</w:t>
      </w:r>
      <w:r w:rsidRPr="00E74220">
        <w:rPr>
          <w:b/>
        </w:rPr>
        <w:t>.</w:t>
      </w:r>
      <w:r>
        <w:rPr>
          <w:b/>
        </w:rPr>
        <w:t>1</w:t>
      </w:r>
      <w:r w:rsidR="00A54CB2">
        <w:rPr>
          <w:b/>
        </w:rPr>
        <w:t>1</w:t>
      </w:r>
      <w:r w:rsidRPr="00E74220">
        <w:rPr>
          <w:b/>
        </w:rPr>
        <w:t>.202</w:t>
      </w:r>
      <w:r>
        <w:rPr>
          <w:b/>
        </w:rPr>
        <w:t>5</w:t>
      </w:r>
      <w:proofErr w:type="gramEnd"/>
      <w:r w:rsidRPr="00E74220">
        <w:rPr>
          <w:b/>
        </w:rPr>
        <w:t>.</w:t>
      </w:r>
    </w:p>
    <w:p w:rsidR="00983610" w:rsidRDefault="00983610" w:rsidP="00320D72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navrhl jako ověřovatele zápisu </w:t>
      </w:r>
      <w:r w:rsidR="00983610">
        <w:t xml:space="preserve">Ing. </w:t>
      </w:r>
      <w:r w:rsidR="00A54CB2">
        <w:t xml:space="preserve">Marii </w:t>
      </w:r>
      <w:proofErr w:type="spellStart"/>
      <w:r w:rsidR="00A54CB2">
        <w:t>Kousalíkovou</w:t>
      </w:r>
      <w:proofErr w:type="spellEnd"/>
      <w:r w:rsidRPr="00E74220">
        <w:t>, t</w:t>
      </w:r>
      <w:r w:rsidR="00983610">
        <w:t>a</w:t>
      </w:r>
      <w:r w:rsidRPr="00E74220">
        <w:t xml:space="preserve"> nominaci přijal</w:t>
      </w:r>
      <w:r w:rsidR="00983610">
        <w:t>a</w:t>
      </w:r>
      <w:r w:rsidRPr="00E74220">
        <w:t>, následně proběhlo hlasování.</w:t>
      </w:r>
    </w:p>
    <w:p w:rsidR="001C3B47" w:rsidRDefault="001C3B47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>Hlasování o usnesení ve znění:</w:t>
      </w:r>
    </w:p>
    <w:p w:rsidR="001C3B47" w:rsidRPr="00E74220" w:rsidRDefault="001C3B47" w:rsidP="001C3B47">
      <w:pPr>
        <w:pStyle w:val="P6Textnormal"/>
        <w:ind w:left="357"/>
      </w:pPr>
      <w:r w:rsidRPr="00E74220">
        <w:t>FV sc</w:t>
      </w:r>
      <w:r w:rsidR="00983610">
        <w:t xml:space="preserve">hvaluje jako ověřovatele zápisu Ing. </w:t>
      </w:r>
      <w:r w:rsidR="00A54CB2">
        <w:t xml:space="preserve">Marii </w:t>
      </w:r>
      <w:proofErr w:type="spellStart"/>
      <w:r w:rsidR="00A54CB2">
        <w:t>Kousalíkovou</w:t>
      </w:r>
      <w:proofErr w:type="spellEnd"/>
    </w:p>
    <w:p w:rsidR="001C3B47" w:rsidRPr="00E74220" w:rsidRDefault="001C3B47" w:rsidP="001C3B47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C3B47" w:rsidRPr="00E74220" w:rsidTr="0030796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A54CB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A54CB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30796A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A54CB2" w:rsidP="00A54CB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1C3B47" w:rsidRDefault="001C3B47" w:rsidP="001C3B47">
      <w:pPr>
        <w:pStyle w:val="P6Textnormal"/>
        <w:ind w:left="357"/>
      </w:pPr>
    </w:p>
    <w:p w:rsidR="00C4142D" w:rsidRPr="00E74220" w:rsidRDefault="00C4142D" w:rsidP="00C4142D">
      <w:pPr>
        <w:pStyle w:val="P6Textnormal"/>
        <w:ind w:left="357"/>
      </w:pPr>
      <w:r w:rsidRPr="00E74220">
        <w:t xml:space="preserve">Pozn. </w:t>
      </w:r>
      <w:r>
        <w:t>M.</w:t>
      </w:r>
      <w:r w:rsidR="002966E9">
        <w:t xml:space="preserve"> </w:t>
      </w:r>
      <w:r>
        <w:t xml:space="preserve">Vostrý, J. </w:t>
      </w:r>
      <w:proofErr w:type="spellStart"/>
      <w:r>
        <w:t>Vacíř</w:t>
      </w:r>
      <w:proofErr w:type="spellEnd"/>
      <w:r>
        <w:t xml:space="preserve"> </w:t>
      </w:r>
      <w:r w:rsidRPr="00E74220">
        <w:t>nehlasoval</w:t>
      </w:r>
      <w:r>
        <w:t>i</w:t>
      </w:r>
    </w:p>
    <w:p w:rsidR="001C3B47" w:rsidRPr="00E74220" w:rsidRDefault="001C3B47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FV č. </w:t>
      </w:r>
      <w:r w:rsidR="008B41F3">
        <w:rPr>
          <w:b/>
        </w:rPr>
        <w:t>200</w:t>
      </w:r>
      <w:r w:rsidRPr="00E74220">
        <w:rPr>
          <w:b/>
        </w:rPr>
        <w:t>/</w:t>
      </w:r>
      <w:r w:rsidR="00C4142D">
        <w:rPr>
          <w:b/>
        </w:rPr>
        <w:t>02</w:t>
      </w:r>
      <w:r w:rsidRPr="00E74220">
        <w:rPr>
          <w:b/>
        </w:rPr>
        <w:t>/202</w:t>
      </w:r>
      <w:r w:rsidR="00C4142D">
        <w:rPr>
          <w:b/>
        </w:rPr>
        <w:t>6</w:t>
      </w:r>
      <w:r w:rsidRPr="00E74220">
        <w:rPr>
          <w:b/>
        </w:rPr>
        <w:t xml:space="preserve"> (schváleno):</w:t>
      </w: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>FV schvalu</w:t>
      </w:r>
      <w:r>
        <w:rPr>
          <w:b/>
        </w:rPr>
        <w:t xml:space="preserve">je jako ověřovatele zápisu </w:t>
      </w:r>
      <w:r w:rsidR="00061A6A">
        <w:rPr>
          <w:b/>
        </w:rPr>
        <w:t>Ing.</w:t>
      </w:r>
      <w:r w:rsidR="00C4142D">
        <w:rPr>
          <w:b/>
        </w:rPr>
        <w:t xml:space="preserve"> Marii </w:t>
      </w:r>
      <w:proofErr w:type="spellStart"/>
      <w:r w:rsidR="00C4142D">
        <w:rPr>
          <w:b/>
        </w:rPr>
        <w:t>Kousalíkovou</w:t>
      </w:r>
      <w:proofErr w:type="spellEnd"/>
    </w:p>
    <w:p w:rsidR="00061A6A" w:rsidRPr="00E74220" w:rsidRDefault="00061A6A" w:rsidP="00320D72">
      <w:pPr>
        <w:pStyle w:val="P6Textnormal"/>
        <w:ind w:left="357"/>
      </w:pPr>
    </w:p>
    <w:p w:rsidR="00890C21" w:rsidRPr="00E74220" w:rsidRDefault="00890C21" w:rsidP="001C3B47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E74220">
        <w:rPr>
          <w:rFonts w:ascii="Arial" w:hAnsi="Arial" w:cs="Arial"/>
          <w:b/>
          <w:color w:val="221E1F"/>
          <w:sz w:val="20"/>
          <w:szCs w:val="20"/>
          <w:u w:val="single"/>
        </w:rPr>
        <w:t>Rozpočtová opatření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podklady pro jednání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</w:t>
      </w:r>
      <w:r w:rsidR="00C725A4">
        <w:rPr>
          <w:rFonts w:ascii="Arial" w:hAnsi="Arial" w:cs="Arial"/>
          <w:color w:val="221E1F"/>
          <w:sz w:val="20"/>
          <w:szCs w:val="20"/>
        </w:rPr>
        <w:t>1</w:t>
      </w:r>
      <w:r w:rsidR="00C4142D">
        <w:rPr>
          <w:rFonts w:ascii="Arial" w:hAnsi="Arial" w:cs="Arial"/>
          <w:color w:val="221E1F"/>
          <w:sz w:val="20"/>
          <w:szCs w:val="20"/>
        </w:rPr>
        <w:t>3. RO a 14</w:t>
      </w:r>
      <w:r w:rsidRPr="00E74220">
        <w:rPr>
          <w:rFonts w:ascii="Arial" w:hAnsi="Arial" w:cs="Arial"/>
          <w:color w:val="221E1F"/>
          <w:sz w:val="20"/>
          <w:szCs w:val="20"/>
        </w:rPr>
        <w:t>.RO</w:t>
      </w:r>
      <w:r w:rsidR="00DF6420">
        <w:rPr>
          <w:rFonts w:ascii="Arial" w:hAnsi="Arial" w:cs="Arial"/>
          <w:color w:val="221E1F"/>
          <w:sz w:val="20"/>
          <w:szCs w:val="20"/>
        </w:rPr>
        <w:t xml:space="preserve"> rozpočtová opatření</w:t>
      </w:r>
      <w:r w:rsidRPr="00E74220">
        <w:rPr>
          <w:rFonts w:ascii="Arial" w:hAnsi="Arial" w:cs="Arial"/>
          <w:color w:val="221E1F"/>
          <w:sz w:val="20"/>
          <w:szCs w:val="20"/>
        </w:rPr>
        <w:t>. V případě potřeby navrhl pan předseda nechat hlasovat o některých RO individuálně.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Individuální hlasování nebylo potřeba.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 w:rsidR="007F2260">
        <w:rPr>
          <w:rFonts w:ascii="Arial" w:hAnsi="Arial" w:cs="Arial"/>
          <w:color w:val="221E1F"/>
          <w:sz w:val="20"/>
          <w:szCs w:val="20"/>
        </w:rPr>
        <w:t>edně nechal hlasovat o usnesení jako celku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890C21" w:rsidRPr="00061F38" w:rsidRDefault="00890C21" w:rsidP="00061F38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 w:rsidR="00A439D5">
        <w:rPr>
          <w:rFonts w:ascii="Arial" w:hAnsi="Arial" w:cs="Arial"/>
          <w:color w:val="221E1F"/>
          <w:sz w:val="20"/>
          <w:szCs w:val="20"/>
        </w:rPr>
        <w:t xml:space="preserve"> </w:t>
      </w:r>
      <w:r w:rsidR="00C725A4">
        <w:rPr>
          <w:rFonts w:ascii="Arial" w:hAnsi="Arial" w:cs="Arial"/>
          <w:color w:val="221E1F"/>
          <w:sz w:val="20"/>
          <w:szCs w:val="20"/>
        </w:rPr>
        <w:t>1</w:t>
      </w:r>
      <w:r w:rsidR="00C4142D">
        <w:rPr>
          <w:rFonts w:ascii="Arial" w:hAnsi="Arial" w:cs="Arial"/>
          <w:color w:val="221E1F"/>
          <w:sz w:val="20"/>
          <w:szCs w:val="20"/>
        </w:rPr>
        <w:t>3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 xml:space="preserve">. </w:t>
      </w:r>
      <w:r w:rsidRPr="00061F38">
        <w:rPr>
          <w:rFonts w:ascii="Arial" w:hAnsi="Arial" w:cs="Arial"/>
          <w:color w:val="221E1F"/>
          <w:sz w:val="20"/>
          <w:szCs w:val="20"/>
        </w:rPr>
        <w:t>RO ve znění:</w:t>
      </w:r>
      <w:r w:rsidRPr="00061F38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 xml:space="preserve"> </w:t>
      </w:r>
      <w:r w:rsidR="00C725A4">
        <w:rPr>
          <w:rFonts w:ascii="Arial" w:hAnsi="Arial" w:cs="Arial"/>
          <w:color w:val="221E1F"/>
          <w:sz w:val="20"/>
          <w:szCs w:val="20"/>
        </w:rPr>
        <w:t>1</w:t>
      </w:r>
      <w:r w:rsidR="00C4142D">
        <w:rPr>
          <w:rFonts w:ascii="Arial" w:hAnsi="Arial" w:cs="Arial"/>
          <w:color w:val="221E1F"/>
          <w:sz w:val="20"/>
          <w:szCs w:val="20"/>
        </w:rPr>
        <w:t>3</w:t>
      </w:r>
      <w:r w:rsidR="00DF6420">
        <w:rPr>
          <w:rFonts w:ascii="Arial" w:hAnsi="Arial" w:cs="Arial"/>
          <w:color w:val="221E1F"/>
          <w:sz w:val="20"/>
          <w:szCs w:val="20"/>
        </w:rPr>
        <w:t>.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 xml:space="preserve"> </w:t>
      </w:r>
      <w:r w:rsidR="00C4142D" w:rsidRPr="00061F38">
        <w:rPr>
          <w:rFonts w:ascii="Arial" w:hAnsi="Arial" w:cs="Arial"/>
          <w:color w:val="221E1F"/>
          <w:sz w:val="20"/>
          <w:szCs w:val="20"/>
        </w:rPr>
        <w:t>R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>ozpočtová opatření</w:t>
      </w:r>
      <w:r w:rsidR="00594002" w:rsidRPr="00061F38">
        <w:rPr>
          <w:rFonts w:ascii="Arial" w:hAnsi="Arial" w:cs="Arial"/>
          <w:color w:val="221E1F"/>
          <w:sz w:val="20"/>
          <w:szCs w:val="20"/>
        </w:rPr>
        <w:t xml:space="preserve"> </w:t>
      </w:r>
      <w:r w:rsidRPr="00061F38">
        <w:rPr>
          <w:rFonts w:ascii="Arial" w:hAnsi="Arial" w:cs="Arial"/>
          <w:color w:val="221E1F"/>
          <w:sz w:val="20"/>
          <w:szCs w:val="20"/>
        </w:rPr>
        <w:t>k</w:t>
      </w:r>
      <w:r w:rsidR="00C4142D">
        <w:rPr>
          <w:rFonts w:ascii="Arial" w:hAnsi="Arial" w:cs="Arial"/>
          <w:color w:val="221E1F"/>
          <w:sz w:val="20"/>
          <w:szCs w:val="20"/>
        </w:rPr>
        <w:t> </w:t>
      </w:r>
      <w:r w:rsidRPr="00061F38">
        <w:rPr>
          <w:rFonts w:ascii="Arial" w:hAnsi="Arial" w:cs="Arial"/>
          <w:color w:val="221E1F"/>
          <w:sz w:val="20"/>
          <w:szCs w:val="20"/>
        </w:rPr>
        <w:t>dalšímu projednání v</w:t>
      </w:r>
      <w:r w:rsidR="00C4142D">
        <w:rPr>
          <w:rFonts w:ascii="Arial" w:hAnsi="Arial" w:cs="Arial"/>
          <w:color w:val="221E1F"/>
          <w:sz w:val="20"/>
          <w:szCs w:val="20"/>
        </w:rPr>
        <w:t> </w:t>
      </w:r>
      <w:r w:rsidRPr="00061F38">
        <w:rPr>
          <w:rFonts w:ascii="Arial" w:hAnsi="Arial" w:cs="Arial"/>
          <w:color w:val="221E1F"/>
          <w:sz w:val="20"/>
          <w:szCs w:val="20"/>
        </w:rPr>
        <w:t>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90C21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DF6420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DF642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EA0C23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7F2260" w:rsidP="007F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A5221A" w:rsidRDefault="00A5221A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4142D" w:rsidRPr="00E74220" w:rsidRDefault="00C4142D" w:rsidP="00C4142D">
      <w:pPr>
        <w:pStyle w:val="P6Textnormal"/>
        <w:ind w:left="357"/>
      </w:pPr>
      <w:r w:rsidRPr="00E74220">
        <w:t xml:space="preserve">Pozn. </w:t>
      </w:r>
      <w:r>
        <w:t>M.</w:t>
      </w:r>
      <w:r w:rsidR="002966E9">
        <w:t xml:space="preserve"> </w:t>
      </w:r>
      <w:r>
        <w:t xml:space="preserve">Vostrý, J. </w:t>
      </w:r>
      <w:proofErr w:type="spellStart"/>
      <w:r>
        <w:t>Vacíř</w:t>
      </w:r>
      <w:proofErr w:type="spellEnd"/>
      <w:r>
        <w:t xml:space="preserve"> </w:t>
      </w:r>
      <w:r w:rsidRPr="00E74220">
        <w:t>nehlasoval</w:t>
      </w:r>
      <w:r>
        <w:t>i</w:t>
      </w:r>
    </w:p>
    <w:p w:rsidR="00C4142D" w:rsidRDefault="00C4142D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890C21" w:rsidRDefault="00890C21" w:rsidP="008B41F3">
      <w:pPr>
        <w:pStyle w:val="P6Textnormal"/>
        <w:ind w:left="426"/>
        <w:rPr>
          <w:b/>
        </w:rPr>
      </w:pPr>
      <w:r w:rsidRPr="00E74220">
        <w:rPr>
          <w:b/>
        </w:rPr>
        <w:t xml:space="preserve">Usnesení FV č. </w:t>
      </w:r>
      <w:r w:rsidR="008B41F3">
        <w:rPr>
          <w:b/>
        </w:rPr>
        <w:t>201</w:t>
      </w:r>
      <w:r w:rsidRPr="00E74220">
        <w:rPr>
          <w:b/>
        </w:rPr>
        <w:t>/</w:t>
      </w:r>
      <w:r w:rsidR="00C4142D">
        <w:rPr>
          <w:b/>
        </w:rPr>
        <w:t>02</w:t>
      </w:r>
      <w:r w:rsidRPr="00E74220">
        <w:rPr>
          <w:b/>
        </w:rPr>
        <w:t>/202</w:t>
      </w:r>
      <w:r w:rsidR="00C4142D">
        <w:rPr>
          <w:b/>
        </w:rPr>
        <w:t>6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 w:rsidR="00C725A4">
        <w:rPr>
          <w:b/>
        </w:rPr>
        <w:t>1</w:t>
      </w:r>
      <w:r w:rsidR="00C4142D">
        <w:rPr>
          <w:b/>
        </w:rPr>
        <w:t>3</w:t>
      </w:r>
      <w:r w:rsidR="007F2260">
        <w:rPr>
          <w:b/>
        </w:rPr>
        <w:t xml:space="preserve">. </w:t>
      </w:r>
      <w:r w:rsidRPr="00E74220">
        <w:rPr>
          <w:b/>
        </w:rPr>
        <w:t>RO k dalšímu projednání v orgánech MČ</w:t>
      </w:r>
    </w:p>
    <w:p w:rsidR="00594002" w:rsidRDefault="00594002" w:rsidP="00197984">
      <w:pPr>
        <w:pStyle w:val="P6Textnormal"/>
        <w:ind w:left="426"/>
        <w:rPr>
          <w:b/>
        </w:rPr>
      </w:pPr>
    </w:p>
    <w:p w:rsidR="00C4142D" w:rsidRPr="00061F38" w:rsidRDefault="00C4142D" w:rsidP="00C4142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14</w:t>
      </w:r>
      <w:r w:rsidRPr="00061F38">
        <w:rPr>
          <w:rFonts w:ascii="Arial" w:hAnsi="Arial" w:cs="Arial"/>
          <w:color w:val="221E1F"/>
          <w:sz w:val="20"/>
          <w:szCs w:val="20"/>
        </w:rPr>
        <w:t>. RO ve znění:</w:t>
      </w:r>
      <w:r w:rsidRPr="00061F38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>
        <w:rPr>
          <w:rFonts w:ascii="Arial" w:hAnsi="Arial" w:cs="Arial"/>
          <w:color w:val="221E1F"/>
          <w:sz w:val="20"/>
          <w:szCs w:val="20"/>
        </w:rPr>
        <w:t>14.</w:t>
      </w:r>
      <w:r w:rsidRPr="00061F38">
        <w:rPr>
          <w:rFonts w:ascii="Arial" w:hAnsi="Arial" w:cs="Arial"/>
          <w:color w:val="221E1F"/>
          <w:sz w:val="20"/>
          <w:szCs w:val="20"/>
        </w:rPr>
        <w:t xml:space="preserve"> Rozpočtová opatření k</w:t>
      </w:r>
      <w:r>
        <w:rPr>
          <w:rFonts w:ascii="Arial" w:hAnsi="Arial" w:cs="Arial"/>
          <w:color w:val="221E1F"/>
          <w:sz w:val="20"/>
          <w:szCs w:val="20"/>
        </w:rPr>
        <w:t> </w:t>
      </w:r>
      <w:r w:rsidRPr="00061F38">
        <w:rPr>
          <w:rFonts w:ascii="Arial" w:hAnsi="Arial" w:cs="Arial"/>
          <w:color w:val="221E1F"/>
          <w:sz w:val="20"/>
          <w:szCs w:val="20"/>
        </w:rPr>
        <w:t>dalšímu projednání v</w:t>
      </w:r>
      <w:r>
        <w:rPr>
          <w:rFonts w:ascii="Arial" w:hAnsi="Arial" w:cs="Arial"/>
          <w:color w:val="221E1F"/>
          <w:sz w:val="20"/>
          <w:szCs w:val="20"/>
        </w:rPr>
        <w:t> </w:t>
      </w:r>
      <w:r w:rsidRPr="00061F38">
        <w:rPr>
          <w:rFonts w:ascii="Arial" w:hAnsi="Arial" w:cs="Arial"/>
          <w:color w:val="221E1F"/>
          <w:sz w:val="20"/>
          <w:szCs w:val="20"/>
        </w:rPr>
        <w:t>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4142D" w:rsidRPr="00E74220" w:rsidTr="00E3184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2D" w:rsidRPr="00E74220" w:rsidRDefault="00C4142D" w:rsidP="00E31842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2D" w:rsidRPr="00E74220" w:rsidRDefault="00C4142D" w:rsidP="00E31842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2D" w:rsidRPr="00E74220" w:rsidRDefault="00C4142D" w:rsidP="00E31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C4142D" w:rsidRDefault="00C4142D" w:rsidP="00C4142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4142D" w:rsidRPr="00E74220" w:rsidRDefault="00C4142D" w:rsidP="00C4142D">
      <w:pPr>
        <w:pStyle w:val="P6Textnormal"/>
        <w:ind w:left="357"/>
      </w:pPr>
      <w:r w:rsidRPr="00E74220">
        <w:t xml:space="preserve">Pozn. </w:t>
      </w:r>
      <w:r>
        <w:t>M.</w:t>
      </w:r>
      <w:r w:rsidR="002966E9">
        <w:t xml:space="preserve"> </w:t>
      </w:r>
      <w:r>
        <w:t xml:space="preserve">Vostrý, J. </w:t>
      </w:r>
      <w:proofErr w:type="spellStart"/>
      <w:r>
        <w:t>Vacíř</w:t>
      </w:r>
      <w:proofErr w:type="spellEnd"/>
      <w:r>
        <w:t xml:space="preserve"> </w:t>
      </w:r>
      <w:r w:rsidRPr="00E74220">
        <w:t>nehlasoval</w:t>
      </w:r>
      <w:r>
        <w:t>i</w:t>
      </w:r>
    </w:p>
    <w:p w:rsidR="00C4142D" w:rsidRDefault="00C4142D" w:rsidP="00C4142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4142D" w:rsidRDefault="00C4142D" w:rsidP="00C4142D">
      <w:pPr>
        <w:pStyle w:val="P6Textnormal"/>
        <w:ind w:left="426"/>
        <w:rPr>
          <w:b/>
        </w:rPr>
      </w:pPr>
      <w:r w:rsidRPr="00E74220">
        <w:rPr>
          <w:b/>
        </w:rPr>
        <w:t xml:space="preserve">Usnesení FV č. </w:t>
      </w:r>
      <w:r w:rsidR="008B41F3">
        <w:rPr>
          <w:b/>
        </w:rPr>
        <w:t>202</w:t>
      </w:r>
      <w:r w:rsidRPr="00E74220">
        <w:rPr>
          <w:b/>
        </w:rPr>
        <w:t>/</w:t>
      </w:r>
      <w:r>
        <w:rPr>
          <w:b/>
        </w:rPr>
        <w:t>02</w:t>
      </w:r>
      <w:r w:rsidRPr="00E74220">
        <w:rPr>
          <w:b/>
        </w:rPr>
        <w:t>/202</w:t>
      </w:r>
      <w:r>
        <w:rPr>
          <w:b/>
        </w:rPr>
        <w:t>6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>
        <w:rPr>
          <w:b/>
        </w:rPr>
        <w:t xml:space="preserve">14. </w:t>
      </w:r>
      <w:r w:rsidRPr="00E74220">
        <w:rPr>
          <w:b/>
        </w:rPr>
        <w:t>RO k dalšímu projednání v orgánech MČ</w:t>
      </w:r>
    </w:p>
    <w:p w:rsidR="00C4142D" w:rsidRDefault="00C4142D" w:rsidP="00197984">
      <w:pPr>
        <w:pStyle w:val="P6Textnormal"/>
        <w:ind w:left="426"/>
        <w:rPr>
          <w:b/>
        </w:rPr>
      </w:pPr>
    </w:p>
    <w:p w:rsidR="00C4142D" w:rsidRDefault="00C4142D" w:rsidP="00197984">
      <w:pPr>
        <w:pStyle w:val="P6Textnormal"/>
        <w:ind w:left="426"/>
        <w:rPr>
          <w:b/>
        </w:rPr>
      </w:pPr>
    </w:p>
    <w:p w:rsidR="00C4142D" w:rsidRPr="00E74220" w:rsidRDefault="00C4142D" w:rsidP="00C4142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lastRenderedPageBreak/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uvedl </w:t>
      </w:r>
      <w:r>
        <w:rPr>
          <w:rFonts w:ascii="Arial" w:hAnsi="Arial" w:cs="Arial"/>
          <w:color w:val="221E1F"/>
          <w:sz w:val="20"/>
          <w:szCs w:val="20"/>
        </w:rPr>
        <w:t>1. RO rozpočtová opatření</w:t>
      </w:r>
      <w:r w:rsidRPr="00E74220">
        <w:rPr>
          <w:rFonts w:ascii="Arial" w:hAnsi="Arial" w:cs="Arial"/>
          <w:color w:val="221E1F"/>
          <w:sz w:val="20"/>
          <w:szCs w:val="20"/>
        </w:rPr>
        <w:t>. V případě potřeby navrhl pan předseda nechat hlasovat o některých RO individuálně.</w:t>
      </w:r>
      <w:r>
        <w:rPr>
          <w:rFonts w:ascii="Arial" w:hAnsi="Arial" w:cs="Arial"/>
          <w:color w:val="221E1F"/>
          <w:sz w:val="20"/>
          <w:szCs w:val="20"/>
        </w:rPr>
        <w:t xml:space="preserve"> Individuální hlasování proběhlo o č. 52 1.RO</w:t>
      </w:r>
    </w:p>
    <w:p w:rsidR="00C4142D" w:rsidRPr="00E74220" w:rsidRDefault="00C4142D" w:rsidP="00C4142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C4142D" w:rsidRPr="00E74220" w:rsidRDefault="00C4142D" w:rsidP="00C4142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 xml:space="preserve">edně nechal hlasovat o 1.RO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>č.52</w:t>
      </w:r>
      <w:proofErr w:type="gramEnd"/>
      <w:r>
        <w:rPr>
          <w:rFonts w:ascii="Arial" w:hAnsi="Arial" w:cs="Arial"/>
          <w:color w:val="221E1F"/>
          <w:sz w:val="20"/>
          <w:szCs w:val="20"/>
        </w:rPr>
        <w:t xml:space="preserve"> </w:t>
      </w:r>
    </w:p>
    <w:p w:rsidR="00C4142D" w:rsidRPr="00E74220" w:rsidRDefault="00C4142D" w:rsidP="00C4142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C4142D" w:rsidRPr="00061F38" w:rsidRDefault="00C4142D" w:rsidP="00C4142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1</w:t>
      </w:r>
      <w:r w:rsidRPr="00061F38">
        <w:rPr>
          <w:rFonts w:ascii="Arial" w:hAnsi="Arial" w:cs="Arial"/>
          <w:color w:val="221E1F"/>
          <w:sz w:val="20"/>
          <w:szCs w:val="20"/>
        </w:rPr>
        <w:t xml:space="preserve">. RO </w:t>
      </w:r>
      <w:r>
        <w:rPr>
          <w:rFonts w:ascii="Arial" w:hAnsi="Arial" w:cs="Arial"/>
          <w:color w:val="221E1F"/>
          <w:sz w:val="20"/>
          <w:szCs w:val="20"/>
        </w:rPr>
        <w:t>č. 52</w:t>
      </w:r>
      <w:r w:rsidR="00242480">
        <w:rPr>
          <w:rFonts w:ascii="Arial" w:hAnsi="Arial" w:cs="Arial"/>
          <w:color w:val="221E1F"/>
          <w:sz w:val="20"/>
          <w:szCs w:val="20"/>
        </w:rPr>
        <w:t xml:space="preserve"> </w:t>
      </w:r>
      <w:r w:rsidRPr="00061F38">
        <w:rPr>
          <w:rFonts w:ascii="Arial" w:hAnsi="Arial" w:cs="Arial"/>
          <w:color w:val="221E1F"/>
          <w:sz w:val="20"/>
          <w:szCs w:val="20"/>
        </w:rPr>
        <w:t>ve znění:</w:t>
      </w:r>
      <w:r w:rsidRPr="00061F38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>
        <w:rPr>
          <w:rFonts w:ascii="Arial" w:hAnsi="Arial" w:cs="Arial"/>
          <w:color w:val="221E1F"/>
          <w:sz w:val="20"/>
          <w:szCs w:val="20"/>
        </w:rPr>
        <w:t>1.</w:t>
      </w:r>
      <w:r w:rsidRPr="00061F38">
        <w:rPr>
          <w:rFonts w:ascii="Arial" w:hAnsi="Arial" w:cs="Arial"/>
          <w:color w:val="221E1F"/>
          <w:sz w:val="20"/>
          <w:szCs w:val="20"/>
        </w:rPr>
        <w:t xml:space="preserve"> Rozpočtová opatření </w:t>
      </w:r>
      <w:r>
        <w:rPr>
          <w:rFonts w:ascii="Arial" w:hAnsi="Arial" w:cs="Arial"/>
          <w:color w:val="221E1F"/>
          <w:sz w:val="20"/>
          <w:szCs w:val="20"/>
        </w:rPr>
        <w:t xml:space="preserve">č. 52 </w:t>
      </w:r>
      <w:r w:rsidRPr="00061F38">
        <w:rPr>
          <w:rFonts w:ascii="Arial" w:hAnsi="Arial" w:cs="Arial"/>
          <w:color w:val="221E1F"/>
          <w:sz w:val="20"/>
          <w:szCs w:val="20"/>
        </w:rPr>
        <w:t>k</w:t>
      </w:r>
      <w:r>
        <w:rPr>
          <w:rFonts w:ascii="Arial" w:hAnsi="Arial" w:cs="Arial"/>
          <w:color w:val="221E1F"/>
          <w:sz w:val="20"/>
          <w:szCs w:val="20"/>
        </w:rPr>
        <w:t> </w:t>
      </w:r>
      <w:r w:rsidRPr="00061F38">
        <w:rPr>
          <w:rFonts w:ascii="Arial" w:hAnsi="Arial" w:cs="Arial"/>
          <w:color w:val="221E1F"/>
          <w:sz w:val="20"/>
          <w:szCs w:val="20"/>
        </w:rPr>
        <w:t>dalšímu projednání v</w:t>
      </w:r>
      <w:r>
        <w:rPr>
          <w:rFonts w:ascii="Arial" w:hAnsi="Arial" w:cs="Arial"/>
          <w:color w:val="221E1F"/>
          <w:sz w:val="20"/>
          <w:szCs w:val="20"/>
        </w:rPr>
        <w:t> </w:t>
      </w:r>
      <w:r w:rsidRPr="00061F38">
        <w:rPr>
          <w:rFonts w:ascii="Arial" w:hAnsi="Arial" w:cs="Arial"/>
          <w:color w:val="221E1F"/>
          <w:sz w:val="20"/>
          <w:szCs w:val="20"/>
        </w:rPr>
        <w:t>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4142D" w:rsidRPr="00E74220" w:rsidTr="00E3184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2D" w:rsidRPr="00E74220" w:rsidRDefault="00C4142D" w:rsidP="00C4142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2D" w:rsidRPr="00E74220" w:rsidRDefault="00C4142D" w:rsidP="00E31842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2D" w:rsidRPr="00E74220" w:rsidRDefault="00C4142D" w:rsidP="00C414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 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M.Lukáč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C4142D" w:rsidRDefault="00C4142D" w:rsidP="00C4142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4142D" w:rsidRPr="00E74220" w:rsidRDefault="00C4142D" w:rsidP="00C4142D">
      <w:pPr>
        <w:pStyle w:val="P6Textnormal"/>
        <w:ind w:left="357"/>
      </w:pPr>
      <w:r w:rsidRPr="00E74220">
        <w:t xml:space="preserve">Pozn. </w:t>
      </w:r>
      <w:r>
        <w:t>M.</w:t>
      </w:r>
      <w:r w:rsidR="002966E9">
        <w:t xml:space="preserve"> </w:t>
      </w:r>
      <w:r>
        <w:t xml:space="preserve">Vostrý, J. </w:t>
      </w:r>
      <w:proofErr w:type="spellStart"/>
      <w:r>
        <w:t>Vacíř</w:t>
      </w:r>
      <w:proofErr w:type="spellEnd"/>
      <w:r>
        <w:t xml:space="preserve"> </w:t>
      </w:r>
      <w:r w:rsidRPr="00E74220">
        <w:t>nehlasoval</w:t>
      </w:r>
      <w:r>
        <w:t>i</w:t>
      </w:r>
    </w:p>
    <w:p w:rsidR="00C4142D" w:rsidRDefault="00C4142D" w:rsidP="00C4142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4142D" w:rsidRDefault="00C4142D" w:rsidP="008B41F3">
      <w:pPr>
        <w:pStyle w:val="P6Textnormal"/>
        <w:ind w:left="426"/>
        <w:rPr>
          <w:b/>
        </w:rPr>
      </w:pPr>
      <w:r w:rsidRPr="00E74220">
        <w:rPr>
          <w:b/>
        </w:rPr>
        <w:t xml:space="preserve">Usnesení FV č. </w:t>
      </w:r>
      <w:r w:rsidR="008B41F3">
        <w:rPr>
          <w:b/>
        </w:rPr>
        <w:t>203</w:t>
      </w:r>
      <w:r w:rsidRPr="00E74220">
        <w:rPr>
          <w:b/>
        </w:rPr>
        <w:t>/</w:t>
      </w:r>
      <w:r>
        <w:rPr>
          <w:b/>
        </w:rPr>
        <w:t>02</w:t>
      </w:r>
      <w:r w:rsidRPr="00E74220">
        <w:rPr>
          <w:b/>
        </w:rPr>
        <w:t>/202</w:t>
      </w:r>
      <w:r>
        <w:rPr>
          <w:b/>
        </w:rPr>
        <w:t>6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>
        <w:rPr>
          <w:b/>
        </w:rPr>
        <w:t xml:space="preserve">1. </w:t>
      </w:r>
      <w:r w:rsidRPr="00E74220">
        <w:rPr>
          <w:b/>
        </w:rPr>
        <w:t xml:space="preserve">RO </w:t>
      </w:r>
      <w:r>
        <w:rPr>
          <w:b/>
        </w:rPr>
        <w:t xml:space="preserve">č. 52 </w:t>
      </w:r>
      <w:r w:rsidRPr="00E74220">
        <w:rPr>
          <w:b/>
        </w:rPr>
        <w:t>k dalšímu projednání v orgánech MČ</w:t>
      </w:r>
    </w:p>
    <w:p w:rsidR="00C4142D" w:rsidRDefault="00C4142D" w:rsidP="00197984">
      <w:pPr>
        <w:pStyle w:val="P6Textnormal"/>
        <w:ind w:left="426"/>
        <w:rPr>
          <w:b/>
        </w:rPr>
      </w:pPr>
    </w:p>
    <w:p w:rsidR="00C4142D" w:rsidRPr="00061F38" w:rsidRDefault="00C4142D" w:rsidP="00C4142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1</w:t>
      </w:r>
      <w:r w:rsidRPr="00061F38">
        <w:rPr>
          <w:rFonts w:ascii="Arial" w:hAnsi="Arial" w:cs="Arial"/>
          <w:color w:val="221E1F"/>
          <w:sz w:val="20"/>
          <w:szCs w:val="20"/>
        </w:rPr>
        <w:t xml:space="preserve">. RO </w:t>
      </w:r>
      <w:r>
        <w:rPr>
          <w:rFonts w:ascii="Arial" w:hAnsi="Arial" w:cs="Arial"/>
          <w:color w:val="221E1F"/>
          <w:sz w:val="20"/>
          <w:szCs w:val="20"/>
        </w:rPr>
        <w:t>bez č. 52</w:t>
      </w:r>
      <w:r w:rsidR="00242480">
        <w:rPr>
          <w:rFonts w:ascii="Arial" w:hAnsi="Arial" w:cs="Arial"/>
          <w:color w:val="221E1F"/>
          <w:sz w:val="20"/>
          <w:szCs w:val="20"/>
        </w:rPr>
        <w:t xml:space="preserve"> </w:t>
      </w:r>
      <w:r w:rsidRPr="00061F38">
        <w:rPr>
          <w:rFonts w:ascii="Arial" w:hAnsi="Arial" w:cs="Arial"/>
          <w:color w:val="221E1F"/>
          <w:sz w:val="20"/>
          <w:szCs w:val="20"/>
        </w:rPr>
        <w:t>ve znění:</w:t>
      </w:r>
      <w:r w:rsidRPr="00061F38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>
        <w:rPr>
          <w:rFonts w:ascii="Arial" w:hAnsi="Arial" w:cs="Arial"/>
          <w:color w:val="221E1F"/>
          <w:sz w:val="20"/>
          <w:szCs w:val="20"/>
        </w:rPr>
        <w:t>1.</w:t>
      </w:r>
      <w:r w:rsidRPr="00061F38">
        <w:rPr>
          <w:rFonts w:ascii="Arial" w:hAnsi="Arial" w:cs="Arial"/>
          <w:color w:val="221E1F"/>
          <w:sz w:val="20"/>
          <w:szCs w:val="20"/>
        </w:rPr>
        <w:t xml:space="preserve"> Rozpočtová opatření</w:t>
      </w:r>
      <w:r>
        <w:rPr>
          <w:rFonts w:ascii="Arial" w:hAnsi="Arial" w:cs="Arial"/>
          <w:color w:val="221E1F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 xml:space="preserve">bez </w:t>
      </w:r>
      <w:r w:rsidRPr="00061F38">
        <w:rPr>
          <w:rFonts w:ascii="Arial" w:hAnsi="Arial" w:cs="Arial"/>
          <w:color w:val="221E1F"/>
          <w:sz w:val="20"/>
          <w:szCs w:val="20"/>
        </w:rPr>
        <w:t xml:space="preserve"> </w:t>
      </w:r>
      <w:r>
        <w:rPr>
          <w:rFonts w:ascii="Arial" w:hAnsi="Arial" w:cs="Arial"/>
          <w:color w:val="221E1F"/>
          <w:sz w:val="20"/>
          <w:szCs w:val="20"/>
        </w:rPr>
        <w:t>č.</w:t>
      </w:r>
      <w:proofErr w:type="gramEnd"/>
      <w:r>
        <w:rPr>
          <w:rFonts w:ascii="Arial" w:hAnsi="Arial" w:cs="Arial"/>
          <w:color w:val="221E1F"/>
          <w:sz w:val="20"/>
          <w:szCs w:val="20"/>
        </w:rPr>
        <w:t xml:space="preserve"> 52 </w:t>
      </w:r>
      <w:r w:rsidRPr="00061F38">
        <w:rPr>
          <w:rFonts w:ascii="Arial" w:hAnsi="Arial" w:cs="Arial"/>
          <w:color w:val="221E1F"/>
          <w:sz w:val="20"/>
          <w:szCs w:val="20"/>
        </w:rPr>
        <w:t>k</w:t>
      </w:r>
      <w:r>
        <w:rPr>
          <w:rFonts w:ascii="Arial" w:hAnsi="Arial" w:cs="Arial"/>
          <w:color w:val="221E1F"/>
          <w:sz w:val="20"/>
          <w:szCs w:val="20"/>
        </w:rPr>
        <w:t> </w:t>
      </w:r>
      <w:r w:rsidRPr="00061F38">
        <w:rPr>
          <w:rFonts w:ascii="Arial" w:hAnsi="Arial" w:cs="Arial"/>
          <w:color w:val="221E1F"/>
          <w:sz w:val="20"/>
          <w:szCs w:val="20"/>
        </w:rPr>
        <w:t>dalšímu projednání v</w:t>
      </w:r>
      <w:r>
        <w:rPr>
          <w:rFonts w:ascii="Arial" w:hAnsi="Arial" w:cs="Arial"/>
          <w:color w:val="221E1F"/>
          <w:sz w:val="20"/>
          <w:szCs w:val="20"/>
        </w:rPr>
        <w:t> </w:t>
      </w:r>
      <w:r w:rsidRPr="00061F38">
        <w:rPr>
          <w:rFonts w:ascii="Arial" w:hAnsi="Arial" w:cs="Arial"/>
          <w:color w:val="221E1F"/>
          <w:sz w:val="20"/>
          <w:szCs w:val="20"/>
        </w:rPr>
        <w:t>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4142D" w:rsidRPr="00E74220" w:rsidTr="00E3184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2D" w:rsidRPr="00E74220" w:rsidRDefault="00C4142D" w:rsidP="00C4142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2D" w:rsidRPr="00E74220" w:rsidRDefault="00C4142D" w:rsidP="00E31842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2D" w:rsidRPr="00E74220" w:rsidRDefault="00C4142D" w:rsidP="00C414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C4142D" w:rsidRDefault="00C4142D" w:rsidP="00C4142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4142D" w:rsidRPr="00E74220" w:rsidRDefault="00C4142D" w:rsidP="00C4142D">
      <w:pPr>
        <w:pStyle w:val="P6Textnormal"/>
        <w:ind w:left="357"/>
      </w:pPr>
      <w:r w:rsidRPr="00E74220">
        <w:t xml:space="preserve">Pozn. </w:t>
      </w:r>
      <w:r>
        <w:t>M.</w:t>
      </w:r>
      <w:r w:rsidR="002966E9">
        <w:t xml:space="preserve"> </w:t>
      </w:r>
      <w:r>
        <w:t xml:space="preserve">Vostrý, J. </w:t>
      </w:r>
      <w:proofErr w:type="spellStart"/>
      <w:r>
        <w:t>Vacíř</w:t>
      </w:r>
      <w:proofErr w:type="spellEnd"/>
      <w:r>
        <w:t xml:space="preserve"> </w:t>
      </w:r>
      <w:r w:rsidRPr="00E74220">
        <w:t>nehlasoval</w:t>
      </w:r>
      <w:r>
        <w:t>i</w:t>
      </w:r>
    </w:p>
    <w:p w:rsidR="00C4142D" w:rsidRDefault="00C4142D" w:rsidP="00C4142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4142D" w:rsidRDefault="00C4142D" w:rsidP="00C4142D">
      <w:pPr>
        <w:pStyle w:val="P6Textnormal"/>
        <w:ind w:left="426"/>
        <w:rPr>
          <w:b/>
        </w:rPr>
      </w:pPr>
      <w:r w:rsidRPr="00E74220">
        <w:rPr>
          <w:b/>
        </w:rPr>
        <w:t xml:space="preserve">Usnesení FV č. </w:t>
      </w:r>
      <w:r w:rsidR="008B41F3">
        <w:rPr>
          <w:b/>
        </w:rPr>
        <w:t>204</w:t>
      </w:r>
      <w:r w:rsidRPr="00E74220">
        <w:rPr>
          <w:b/>
        </w:rPr>
        <w:t>/</w:t>
      </w:r>
      <w:r>
        <w:rPr>
          <w:b/>
        </w:rPr>
        <w:t>02</w:t>
      </w:r>
      <w:r w:rsidRPr="00E74220">
        <w:rPr>
          <w:b/>
        </w:rPr>
        <w:t>/202</w:t>
      </w:r>
      <w:r>
        <w:rPr>
          <w:b/>
        </w:rPr>
        <w:t>6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>
        <w:rPr>
          <w:b/>
        </w:rPr>
        <w:t xml:space="preserve">1. </w:t>
      </w:r>
      <w:r w:rsidRPr="00E74220">
        <w:rPr>
          <w:b/>
        </w:rPr>
        <w:t xml:space="preserve">RO </w:t>
      </w:r>
      <w:r>
        <w:rPr>
          <w:b/>
        </w:rPr>
        <w:t xml:space="preserve">bez č. 52 </w:t>
      </w:r>
      <w:r w:rsidRPr="00E74220">
        <w:rPr>
          <w:b/>
        </w:rPr>
        <w:t>k dalšímu projednání v orgánech MČ</w:t>
      </w:r>
    </w:p>
    <w:p w:rsidR="00C4142D" w:rsidRDefault="00C4142D" w:rsidP="00197984">
      <w:pPr>
        <w:pStyle w:val="P6Textnormal"/>
        <w:ind w:left="426"/>
        <w:rPr>
          <w:b/>
        </w:rPr>
      </w:pPr>
    </w:p>
    <w:p w:rsidR="001C3B47" w:rsidRDefault="00F43F58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Výsledky správa aktiv 2025</w:t>
      </w:r>
    </w:p>
    <w:p w:rsidR="001C3B47" w:rsidRDefault="001C3B47" w:rsidP="001C3B47">
      <w:pPr>
        <w:pStyle w:val="P6Textnormal"/>
        <w:ind w:left="0"/>
        <w:rPr>
          <w:b/>
          <w:u w:val="single"/>
        </w:rPr>
      </w:pPr>
    </w:p>
    <w:p w:rsidR="008B41F3" w:rsidRDefault="008B41F3" w:rsidP="008B41F3">
      <w:pPr>
        <w:pStyle w:val="P6Textnormal"/>
        <w:ind w:left="0" w:firstLine="284"/>
      </w:pPr>
      <w:r w:rsidRPr="008B41F3">
        <w:t xml:space="preserve">Předseda FV T. </w:t>
      </w:r>
      <w:proofErr w:type="spellStart"/>
      <w:r w:rsidRPr="008B41F3">
        <w:t>Pižl</w:t>
      </w:r>
      <w:proofErr w:type="spellEnd"/>
      <w:r w:rsidRPr="008B41F3">
        <w:t xml:space="preserve"> uvedl bod jednání a předal slovo </w:t>
      </w:r>
      <w:r>
        <w:t>jednotlivým správcům aktiv. Prezentaci zahájil p</w:t>
      </w:r>
      <w:r w:rsidRPr="008B41F3">
        <w:t>an Petr Valent</w:t>
      </w:r>
      <w:r>
        <w:t>a</w:t>
      </w:r>
      <w:r w:rsidRPr="008B41F3">
        <w:t xml:space="preserve"> z České spořitelny, který přednesl svoji prezentaci, výnos </w:t>
      </w:r>
      <w:proofErr w:type="gramStart"/>
      <w:r w:rsidRPr="008B41F3">
        <w:t>portfolia  za</w:t>
      </w:r>
      <w:proofErr w:type="gramEnd"/>
      <w:r w:rsidRPr="008B41F3">
        <w:t xml:space="preserve"> rok 202</w:t>
      </w:r>
      <w:r>
        <w:t>5</w:t>
      </w:r>
      <w:r w:rsidRPr="008B41F3">
        <w:t xml:space="preserve"> byl</w:t>
      </w:r>
      <w:r w:rsidR="00E76DA5">
        <w:t xml:space="preserve"> 4,34</w:t>
      </w:r>
      <w:r w:rsidRPr="008B41F3">
        <w:t xml:space="preserve">%. Druhou prezentaci zahájil </w:t>
      </w:r>
      <w:r w:rsidR="00E76DA5">
        <w:t xml:space="preserve">Mgr. Jaroslav Rozehnal </w:t>
      </w:r>
      <w:r w:rsidR="00E76DA5" w:rsidRPr="008B41F3">
        <w:t xml:space="preserve">za správce aktiv </w:t>
      </w:r>
      <w:proofErr w:type="spellStart"/>
      <w:r w:rsidR="00E76DA5" w:rsidRPr="008B41F3">
        <w:t>Generali</w:t>
      </w:r>
      <w:proofErr w:type="spellEnd"/>
      <w:r w:rsidR="00E76DA5" w:rsidRPr="008B41F3">
        <w:t xml:space="preserve"> </w:t>
      </w:r>
      <w:proofErr w:type="spellStart"/>
      <w:r w:rsidR="00E76DA5" w:rsidRPr="008B41F3">
        <w:t>Investments</w:t>
      </w:r>
      <w:proofErr w:type="spellEnd"/>
      <w:r w:rsidR="00E76DA5" w:rsidRPr="008B41F3">
        <w:t xml:space="preserve"> </w:t>
      </w:r>
      <w:proofErr w:type="gramStart"/>
      <w:r w:rsidR="00E76DA5" w:rsidRPr="008B41F3">
        <w:t>CEE </w:t>
      </w:r>
      <w:proofErr w:type="spellStart"/>
      <w:r w:rsidR="00E76DA5" w:rsidRPr="008B41F3">
        <w:t>a,s</w:t>
      </w:r>
      <w:proofErr w:type="spellEnd"/>
      <w:r w:rsidR="00E76DA5">
        <w:t>.</w:t>
      </w:r>
      <w:proofErr w:type="gramEnd"/>
      <w:r w:rsidR="00E76DA5">
        <w:t xml:space="preserve">, u tohoto správce aktiv dosáhlo zhodnocení finančních prostředků 5,30%. </w:t>
      </w:r>
      <w:r w:rsidR="00E76DA5" w:rsidRPr="008B41F3">
        <w:t>Závěrečnou prezentaci</w:t>
      </w:r>
      <w:r w:rsidR="00E76DA5">
        <w:t xml:space="preserve"> </w:t>
      </w:r>
      <w:r w:rsidRPr="008B41F3">
        <w:t xml:space="preserve">za ČSOB </w:t>
      </w:r>
      <w:proofErr w:type="spellStart"/>
      <w:r w:rsidRPr="008B41F3">
        <w:t>Asset</w:t>
      </w:r>
      <w:proofErr w:type="spellEnd"/>
      <w:r w:rsidRPr="008B41F3">
        <w:t xml:space="preserve"> management, a.s.</w:t>
      </w:r>
      <w:r w:rsidR="00E76DA5">
        <w:t xml:space="preserve"> představil </w:t>
      </w:r>
      <w:r w:rsidRPr="008B41F3">
        <w:t xml:space="preserve">pan Bohata, u tohoto správce aktiv dosáhlo zhodnocení finančních prostředků </w:t>
      </w:r>
      <w:r w:rsidR="00E76DA5">
        <w:t>5</w:t>
      </w:r>
      <w:r w:rsidRPr="008B41F3">
        <w:t>,</w:t>
      </w:r>
      <w:r w:rsidR="00E76DA5">
        <w:t>02</w:t>
      </w:r>
      <w:r w:rsidRPr="008B41F3">
        <w:t>%.</w:t>
      </w:r>
    </w:p>
    <w:p w:rsidR="00242480" w:rsidRPr="008B41F3" w:rsidRDefault="00242480" w:rsidP="008B41F3">
      <w:pPr>
        <w:pStyle w:val="P6Textnormal"/>
        <w:ind w:left="0" w:firstLine="284"/>
      </w:pPr>
    </w:p>
    <w:p w:rsidR="008B41F3" w:rsidRDefault="008B41F3" w:rsidP="008B41F3">
      <w:pPr>
        <w:pStyle w:val="P6Textnormal"/>
        <w:ind w:left="357"/>
      </w:pPr>
      <w:r>
        <w:t>1</w:t>
      </w:r>
      <w:r w:rsidR="00E76DA5">
        <w:t>6</w:t>
      </w:r>
      <w:r>
        <w:t>:</w:t>
      </w:r>
      <w:r w:rsidR="00E76DA5">
        <w:t>25</w:t>
      </w:r>
      <w:r>
        <w:t xml:space="preserve">hod </w:t>
      </w:r>
      <w:r w:rsidR="00E76DA5">
        <w:t>příchod M. Vostrý</w:t>
      </w:r>
    </w:p>
    <w:p w:rsidR="008B41F3" w:rsidRDefault="008B41F3" w:rsidP="008B41F3">
      <w:pPr>
        <w:pStyle w:val="P6Textnormal"/>
        <w:ind w:left="357"/>
      </w:pPr>
      <w:r>
        <w:t>17:</w:t>
      </w:r>
      <w:r w:rsidR="00E76DA5">
        <w:t xml:space="preserve">10hod odchod J. </w:t>
      </w:r>
      <w:proofErr w:type="spellStart"/>
      <w:r w:rsidR="00E76DA5">
        <w:t>Vacíř</w:t>
      </w:r>
      <w:proofErr w:type="spellEnd"/>
    </w:p>
    <w:p w:rsidR="008B41F3" w:rsidRPr="00CA2630" w:rsidRDefault="00E76DA5" w:rsidP="00CA2630">
      <w:pPr>
        <w:ind w:firstLine="357"/>
        <w:rPr>
          <w:rFonts w:ascii="Arial" w:hAnsi="Arial" w:cs="Arial"/>
          <w:color w:val="221E1F"/>
          <w:sz w:val="20"/>
          <w:szCs w:val="20"/>
        </w:rPr>
      </w:pPr>
      <w:r w:rsidRPr="00CA2630">
        <w:rPr>
          <w:rFonts w:ascii="Arial" w:hAnsi="Arial" w:cs="Arial"/>
          <w:color w:val="221E1F"/>
          <w:sz w:val="20"/>
          <w:szCs w:val="20"/>
        </w:rPr>
        <w:t>17:20hod odchod F. Orel</w:t>
      </w:r>
    </w:p>
    <w:p w:rsidR="008B41F3" w:rsidRPr="00E76DA5" w:rsidRDefault="008B41F3" w:rsidP="00E76DA5">
      <w:pPr>
        <w:rPr>
          <w:rFonts w:ascii="Arial" w:hAnsi="Arial" w:cs="Arial"/>
          <w:color w:val="221E1F"/>
          <w:sz w:val="20"/>
          <w:szCs w:val="20"/>
        </w:rPr>
      </w:pPr>
      <w:r w:rsidRPr="00E76DA5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6DA5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6DA5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 jako celku</w:t>
      </w:r>
    </w:p>
    <w:p w:rsidR="008B41F3" w:rsidRPr="00E76DA5" w:rsidRDefault="008B41F3" w:rsidP="00E76DA5">
      <w:pPr>
        <w:rPr>
          <w:rFonts w:ascii="Arial" w:hAnsi="Arial" w:cs="Arial"/>
          <w:color w:val="221E1F"/>
          <w:sz w:val="20"/>
          <w:szCs w:val="20"/>
        </w:rPr>
      </w:pPr>
      <w:r w:rsidRPr="00E76DA5">
        <w:rPr>
          <w:rFonts w:ascii="Arial" w:hAnsi="Arial" w:cs="Arial"/>
          <w:color w:val="221E1F"/>
          <w:sz w:val="20"/>
          <w:szCs w:val="20"/>
        </w:rPr>
        <w:t>Hlasování o výsledcích správy aktiv za rok 202</w:t>
      </w:r>
      <w:r w:rsidR="00E76DA5">
        <w:rPr>
          <w:rFonts w:ascii="Arial" w:hAnsi="Arial" w:cs="Arial"/>
          <w:color w:val="221E1F"/>
          <w:sz w:val="20"/>
          <w:szCs w:val="20"/>
        </w:rPr>
        <w:t>5</w:t>
      </w:r>
      <w:r w:rsidRPr="00E76DA5">
        <w:rPr>
          <w:rFonts w:ascii="Arial" w:hAnsi="Arial" w:cs="Arial"/>
          <w:color w:val="221E1F"/>
          <w:sz w:val="20"/>
          <w:szCs w:val="20"/>
        </w:rPr>
        <w:t xml:space="preserve"> a výhledu na rok 202</w:t>
      </w:r>
      <w:r w:rsidR="00E76DA5">
        <w:rPr>
          <w:rFonts w:ascii="Arial" w:hAnsi="Arial" w:cs="Arial"/>
          <w:color w:val="221E1F"/>
          <w:sz w:val="20"/>
          <w:szCs w:val="20"/>
        </w:rPr>
        <w:t>6</w:t>
      </w:r>
      <w:r w:rsidRPr="00E76DA5">
        <w:rPr>
          <w:rFonts w:ascii="Arial" w:hAnsi="Arial" w:cs="Arial"/>
          <w:color w:val="221E1F"/>
          <w:sz w:val="20"/>
          <w:szCs w:val="20"/>
        </w:rPr>
        <w:t xml:space="preserve"> ve znění:</w:t>
      </w:r>
      <w:r w:rsidRPr="00E76DA5">
        <w:rPr>
          <w:rFonts w:ascii="Arial" w:hAnsi="Arial" w:cs="Arial"/>
          <w:color w:val="221E1F"/>
          <w:sz w:val="20"/>
          <w:szCs w:val="20"/>
        </w:rPr>
        <w:br/>
        <w:t>FV bere na vědomí výsledky správy aktiv za rok 202</w:t>
      </w:r>
      <w:r w:rsidR="00E76DA5">
        <w:rPr>
          <w:rFonts w:ascii="Arial" w:hAnsi="Arial" w:cs="Arial"/>
          <w:color w:val="221E1F"/>
          <w:sz w:val="20"/>
          <w:szCs w:val="20"/>
        </w:rPr>
        <w:t>5</w:t>
      </w:r>
      <w:r w:rsidRPr="00E76DA5">
        <w:rPr>
          <w:rFonts w:ascii="Arial" w:hAnsi="Arial" w:cs="Arial"/>
          <w:color w:val="221E1F"/>
          <w:sz w:val="20"/>
          <w:szCs w:val="20"/>
        </w:rPr>
        <w:t xml:space="preserve"> a výhled na rok 202</w:t>
      </w:r>
      <w:r w:rsidR="00E76DA5">
        <w:rPr>
          <w:rFonts w:ascii="Arial" w:hAnsi="Arial" w:cs="Arial"/>
          <w:color w:val="221E1F"/>
          <w:sz w:val="20"/>
          <w:szCs w:val="20"/>
        </w:rPr>
        <w:t>6</w:t>
      </w:r>
      <w:r w:rsidRPr="00E76DA5">
        <w:rPr>
          <w:rFonts w:ascii="Arial" w:hAnsi="Arial" w:cs="Arial"/>
          <w:color w:val="221E1F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F65B8E" w:rsidRPr="00E74220" w:rsidTr="00C0538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E76DA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E76DA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C0538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E76DA5" w:rsidP="00E76DA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F65B8E" w:rsidRDefault="00F65B8E" w:rsidP="00F65B8E">
      <w:pPr>
        <w:pStyle w:val="P6Textnormal"/>
        <w:ind w:left="357"/>
        <w:rPr>
          <w:highlight w:val="yellow"/>
        </w:rPr>
      </w:pPr>
    </w:p>
    <w:p w:rsidR="00F65B8E" w:rsidRPr="00D24EB4" w:rsidRDefault="00F65B8E" w:rsidP="00F65B8E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 xml:space="preserve">Usnesení FV č. </w:t>
      </w:r>
      <w:r w:rsidR="00E76DA5">
        <w:rPr>
          <w:b/>
        </w:rPr>
        <w:t>205</w:t>
      </w:r>
      <w:r w:rsidRPr="00D24EB4">
        <w:rPr>
          <w:b/>
        </w:rPr>
        <w:t>/</w:t>
      </w:r>
      <w:r w:rsidR="00E76DA5">
        <w:rPr>
          <w:b/>
        </w:rPr>
        <w:t>02</w:t>
      </w:r>
      <w:r w:rsidRPr="00D24EB4">
        <w:rPr>
          <w:b/>
        </w:rPr>
        <w:t>/202</w:t>
      </w:r>
      <w:r w:rsidR="00E76DA5">
        <w:rPr>
          <w:b/>
        </w:rPr>
        <w:t>6</w:t>
      </w:r>
      <w:r w:rsidRPr="00D24EB4">
        <w:rPr>
          <w:b/>
        </w:rPr>
        <w:t xml:space="preserve"> (schváleno):</w:t>
      </w:r>
    </w:p>
    <w:p w:rsidR="00F65B8E" w:rsidRDefault="00F65B8E" w:rsidP="002F1A66">
      <w:pPr>
        <w:pStyle w:val="Normlnweb"/>
        <w:spacing w:before="0" w:beforeAutospacing="0" w:after="0" w:afterAutospacing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FV </w:t>
      </w:r>
      <w:r w:rsidR="00E76DA5">
        <w:rPr>
          <w:rFonts w:ascii="Arial" w:hAnsi="Arial" w:cs="Arial"/>
          <w:b/>
          <w:bCs/>
          <w:color w:val="000000"/>
          <w:sz w:val="20"/>
          <w:szCs w:val="20"/>
        </w:rPr>
        <w:t>bere na vědomí výsledky správy aktiv za rok 2025 a výhled na rok 2026</w:t>
      </w:r>
    </w:p>
    <w:p w:rsidR="00F65B8E" w:rsidRDefault="00F65B8E" w:rsidP="001C3B47">
      <w:pPr>
        <w:pStyle w:val="P6Textnormal"/>
        <w:ind w:left="0"/>
        <w:rPr>
          <w:b/>
          <w:u w:val="single"/>
        </w:rPr>
      </w:pPr>
    </w:p>
    <w:p w:rsidR="00B35B4B" w:rsidRDefault="00E76DA5" w:rsidP="002F1A66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Metodika pravidel pro zahraniční cesty</w:t>
      </w:r>
    </w:p>
    <w:p w:rsidR="00295DA2" w:rsidRPr="00295DA2" w:rsidRDefault="00295DA2" w:rsidP="00295DA2">
      <w:pPr>
        <w:pStyle w:val="P6Textnormal"/>
        <w:ind w:left="0"/>
      </w:pPr>
    </w:p>
    <w:p w:rsidR="00295DA2" w:rsidRDefault="00295DA2" w:rsidP="00F86AC3">
      <w:pPr>
        <w:pStyle w:val="P6Textnormal"/>
        <w:ind w:left="284"/>
      </w:pPr>
      <w:r>
        <w:t>Předseda uvedl a představil daný bod</w:t>
      </w:r>
      <w:r w:rsidR="00F86AC3">
        <w:t>,</w:t>
      </w:r>
      <w:r w:rsidR="00E76DA5">
        <w:t xml:space="preserve"> s tím, že k pokračující diskuzi dojde na dalším jednání.</w:t>
      </w:r>
    </w:p>
    <w:p w:rsidR="005A0EEC" w:rsidRDefault="005A0EEC" w:rsidP="005A0EEC">
      <w:pPr>
        <w:pStyle w:val="P6Textnormal"/>
        <w:ind w:left="0"/>
        <w:rPr>
          <w:b/>
          <w:u w:val="single"/>
        </w:rPr>
      </w:pPr>
    </w:p>
    <w:p w:rsidR="005A0EEC" w:rsidRDefault="005A0EEC" w:rsidP="00295DA2">
      <w:pPr>
        <w:pStyle w:val="P6Textnormal"/>
        <w:ind w:left="0"/>
      </w:pPr>
    </w:p>
    <w:p w:rsidR="001C3B47" w:rsidRDefault="00E76DA5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Jednání DR společnosti SNEO, a.s. dne </w:t>
      </w:r>
      <w:proofErr w:type="gramStart"/>
      <w:r>
        <w:rPr>
          <w:b/>
          <w:u w:val="single"/>
        </w:rPr>
        <w:t>1.12.2025</w:t>
      </w:r>
      <w:proofErr w:type="gramEnd"/>
    </w:p>
    <w:p w:rsidR="00EA3ACD" w:rsidRDefault="00EA3ACD" w:rsidP="00EA3ACD">
      <w:pPr>
        <w:pStyle w:val="Odstavecseseznamem"/>
        <w:ind w:left="0"/>
        <w:rPr>
          <w:rFonts w:ascii="Arial" w:hAnsi="Arial" w:cs="Arial"/>
          <w:color w:val="221E1F"/>
          <w:sz w:val="20"/>
          <w:szCs w:val="20"/>
        </w:rPr>
      </w:pPr>
    </w:p>
    <w:p w:rsidR="00E14043" w:rsidRDefault="00E14043" w:rsidP="00E14043">
      <w:pPr>
        <w:pStyle w:val="P6Textnormal"/>
        <w:ind w:left="0"/>
      </w:pPr>
      <w:r>
        <w:t>Předseda uvedl daný bod a předal slovo předsedoví dozorčí rady panu JUDr. J. Janouškovi, který představil danou Zprávu.</w:t>
      </w:r>
    </w:p>
    <w:p w:rsidR="00E14043" w:rsidRDefault="00E14043" w:rsidP="00E14043">
      <w:pPr>
        <w:pStyle w:val="P6Textnormal"/>
        <w:ind w:left="0"/>
        <w:rPr>
          <w:b/>
          <w:u w:val="single"/>
        </w:rPr>
      </w:pPr>
    </w:p>
    <w:p w:rsidR="00E14043" w:rsidRPr="00E74220" w:rsidRDefault="00E14043" w:rsidP="00E14043">
      <w:pPr>
        <w:pStyle w:val="Odstavecseseznamem"/>
        <w:ind w:left="0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 xml:space="preserve">edně nechal hlasovat o usnesení ve znění </w:t>
      </w:r>
    </w:p>
    <w:p w:rsidR="00E14043" w:rsidRPr="00D24EB4" w:rsidRDefault="00E14043" w:rsidP="00E14043">
      <w:pPr>
        <w:pStyle w:val="Normlnweb"/>
        <w:spacing w:before="240" w:beforeAutospacing="0" w:after="240" w:afterAutospacing="0"/>
        <w:ind w:left="720" w:hanging="294"/>
        <w:rPr>
          <w:sz w:val="20"/>
          <w:szCs w:val="20"/>
        </w:rPr>
      </w:pP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FV bere na vědomí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zprávu DR společnosti SNEO, a.s. dne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>12</w:t>
      </w:r>
      <w:r>
        <w:rPr>
          <w:rFonts w:ascii="Arial" w:hAnsi="Arial" w:cs="Arial"/>
          <w:b/>
          <w:bCs/>
          <w:color w:val="000000"/>
          <w:sz w:val="20"/>
          <w:szCs w:val="20"/>
        </w:rPr>
        <w:t>.2025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E14043" w:rsidRPr="00E74220" w:rsidTr="00D05D1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43" w:rsidRPr="00E74220" w:rsidRDefault="00E14043" w:rsidP="00D05D17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43" w:rsidRPr="00E74220" w:rsidRDefault="00E14043" w:rsidP="00D05D17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43" w:rsidRPr="00E74220" w:rsidRDefault="00E14043" w:rsidP="00D05D17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E14043" w:rsidRDefault="00E14043" w:rsidP="00E14043">
      <w:pPr>
        <w:pStyle w:val="P6Textnormal"/>
        <w:ind w:left="357"/>
        <w:rPr>
          <w:highlight w:val="yellow"/>
        </w:rPr>
      </w:pPr>
    </w:p>
    <w:p w:rsidR="00E14043" w:rsidRPr="00E74220" w:rsidRDefault="00E14043" w:rsidP="00E14043">
      <w:pPr>
        <w:pStyle w:val="P6Textnormal"/>
        <w:ind w:left="357"/>
        <w:rPr>
          <w:highlight w:val="yellow"/>
        </w:rPr>
      </w:pPr>
    </w:p>
    <w:p w:rsidR="00E14043" w:rsidRPr="00D24EB4" w:rsidRDefault="00E14043" w:rsidP="00E14043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 xml:space="preserve">Usnesení FV č. </w:t>
      </w:r>
      <w:r>
        <w:rPr>
          <w:b/>
        </w:rPr>
        <w:t>206</w:t>
      </w:r>
      <w:r w:rsidRPr="00D24EB4">
        <w:rPr>
          <w:b/>
        </w:rPr>
        <w:t>/0</w:t>
      </w:r>
      <w:r>
        <w:rPr>
          <w:b/>
        </w:rPr>
        <w:t>2</w:t>
      </w:r>
      <w:r w:rsidRPr="00D24EB4">
        <w:rPr>
          <w:b/>
        </w:rPr>
        <w:t>/2025 (schváleno):</w:t>
      </w:r>
    </w:p>
    <w:p w:rsidR="00E14043" w:rsidRDefault="00E14043" w:rsidP="00E14043">
      <w:pPr>
        <w:pStyle w:val="Normlnweb"/>
        <w:spacing w:before="0" w:beforeAutospacing="0" w:after="0" w:afterAutospacing="0"/>
        <w:ind w:left="720" w:hanging="436"/>
        <w:rPr>
          <w:rFonts w:ascii="Arial" w:hAnsi="Arial" w:cs="Arial"/>
          <w:b/>
          <w:bCs/>
          <w:color w:val="000000"/>
          <w:sz w:val="20"/>
          <w:szCs w:val="20"/>
        </w:rPr>
      </w:pP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FV bere na vědomí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zprávu DR společnosti SNEO, a.s. dne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>12</w:t>
      </w:r>
      <w:r>
        <w:rPr>
          <w:rFonts w:ascii="Arial" w:hAnsi="Arial" w:cs="Arial"/>
          <w:b/>
          <w:bCs/>
          <w:color w:val="000000"/>
          <w:sz w:val="20"/>
          <w:szCs w:val="20"/>
        </w:rPr>
        <w:t>.2025</w:t>
      </w:r>
      <w:proofErr w:type="gramEnd"/>
    </w:p>
    <w:p w:rsidR="00E14043" w:rsidRDefault="00E14043" w:rsidP="00EE009C">
      <w:pPr>
        <w:pStyle w:val="Odstavecseseznamem"/>
        <w:ind w:left="284"/>
        <w:rPr>
          <w:rFonts w:ascii="Arial" w:hAnsi="Arial" w:cs="Arial"/>
          <w:color w:val="221E1F"/>
          <w:sz w:val="20"/>
          <w:szCs w:val="20"/>
        </w:rPr>
      </w:pPr>
    </w:p>
    <w:p w:rsidR="00B77E95" w:rsidRDefault="00E76DA5" w:rsidP="00B77E95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Zpráva o činnosti </w:t>
      </w:r>
      <w:r w:rsidR="00B77E95">
        <w:rPr>
          <w:b/>
          <w:u w:val="single"/>
        </w:rPr>
        <w:t xml:space="preserve">Finančního výboru </w:t>
      </w:r>
      <w:r>
        <w:rPr>
          <w:b/>
          <w:u w:val="single"/>
        </w:rPr>
        <w:t>ZMČ Prahy 6 za rok 2025</w:t>
      </w:r>
    </w:p>
    <w:p w:rsidR="00B77E95" w:rsidRPr="00B77E95" w:rsidRDefault="00B77E95" w:rsidP="00B77E95">
      <w:pPr>
        <w:pStyle w:val="P6Textnormal"/>
        <w:ind w:left="0"/>
      </w:pPr>
    </w:p>
    <w:p w:rsidR="00637411" w:rsidRPr="00E74220" w:rsidRDefault="00637411" w:rsidP="00637411">
      <w:pPr>
        <w:pStyle w:val="Bezmezer"/>
        <w:ind w:left="426"/>
        <w:jc w:val="both"/>
        <w:rPr>
          <w:rFonts w:ascii="Arial" w:hAnsi="Arial" w:cs="Arial"/>
          <w:sz w:val="20"/>
          <w:szCs w:val="20"/>
        </w:rPr>
      </w:pPr>
      <w:r w:rsidRPr="00E74220">
        <w:rPr>
          <w:rFonts w:ascii="Arial" w:hAnsi="Arial" w:cs="Arial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sz w:val="20"/>
          <w:szCs w:val="20"/>
        </w:rPr>
        <w:t xml:space="preserve"> uvedl daný bod. </w:t>
      </w:r>
      <w:r w:rsidR="00E76DA5">
        <w:rPr>
          <w:rFonts w:ascii="Arial" w:hAnsi="Arial" w:cs="Arial"/>
          <w:sz w:val="20"/>
          <w:szCs w:val="20"/>
        </w:rPr>
        <w:t>Zpráva o činnosti Finančního výboru ZMČ Prahy 6 za rok 2025.</w:t>
      </w:r>
    </w:p>
    <w:p w:rsidR="00637411" w:rsidRPr="00E74220" w:rsidRDefault="00637411" w:rsidP="00637411">
      <w:pPr>
        <w:pStyle w:val="Bezmezer"/>
        <w:ind w:left="426"/>
        <w:jc w:val="both"/>
        <w:rPr>
          <w:rFonts w:ascii="Arial" w:hAnsi="Arial" w:cs="Arial"/>
          <w:sz w:val="20"/>
          <w:szCs w:val="20"/>
        </w:rPr>
      </w:pPr>
      <w:r w:rsidRPr="00E74220">
        <w:rPr>
          <w:rFonts w:ascii="Arial" w:hAnsi="Arial" w:cs="Arial"/>
          <w:sz w:val="20"/>
          <w:szCs w:val="20"/>
        </w:rPr>
        <w:t>Předseda FV ukončil rozpravu a následně nechal hlasovat o usnesení:</w:t>
      </w:r>
    </w:p>
    <w:p w:rsidR="00637411" w:rsidRPr="00E74220" w:rsidRDefault="00637411" w:rsidP="00637411">
      <w:pPr>
        <w:pStyle w:val="Bezmezer"/>
        <w:ind w:left="426"/>
        <w:jc w:val="both"/>
        <w:rPr>
          <w:rFonts w:ascii="Arial" w:hAnsi="Arial" w:cs="Arial"/>
          <w:sz w:val="20"/>
          <w:szCs w:val="20"/>
        </w:rPr>
      </w:pPr>
    </w:p>
    <w:p w:rsidR="00637411" w:rsidRPr="00E74220" w:rsidRDefault="00637411" w:rsidP="0063741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Hlasování o </w:t>
      </w:r>
      <w:proofErr w:type="gramStart"/>
      <w:r w:rsidR="0088769A">
        <w:rPr>
          <w:rFonts w:ascii="Arial" w:hAnsi="Arial" w:cs="Arial"/>
          <w:color w:val="221E1F"/>
          <w:sz w:val="20"/>
          <w:szCs w:val="20"/>
        </w:rPr>
        <w:t>Zpráva</w:t>
      </w:r>
      <w:proofErr w:type="gramEnd"/>
      <w:r w:rsidR="0088769A">
        <w:rPr>
          <w:rFonts w:ascii="Arial" w:hAnsi="Arial" w:cs="Arial"/>
          <w:color w:val="221E1F"/>
          <w:sz w:val="20"/>
          <w:szCs w:val="20"/>
        </w:rPr>
        <w:t xml:space="preserve"> o činnosti Finančního výboru ZMČ Prahy 6 za rok 2025</w:t>
      </w:r>
      <w:r w:rsidRPr="00E74220">
        <w:rPr>
          <w:rFonts w:ascii="Arial" w:hAnsi="Arial" w:cs="Arial"/>
          <w:color w:val="221E1F"/>
          <w:sz w:val="20"/>
          <w:szCs w:val="20"/>
        </w:rPr>
        <w:t>:</w:t>
      </w:r>
    </w:p>
    <w:p w:rsidR="0088769A" w:rsidRPr="00E74220" w:rsidRDefault="0088769A" w:rsidP="0088769A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 xml:space="preserve">FV bere na vědomí </w:t>
      </w:r>
      <w:r>
        <w:rPr>
          <w:rFonts w:ascii="Arial" w:hAnsi="Arial" w:cs="Arial"/>
          <w:color w:val="221E1F"/>
          <w:sz w:val="20"/>
          <w:szCs w:val="20"/>
        </w:rPr>
        <w:t>Zpráv</w:t>
      </w:r>
      <w:r>
        <w:rPr>
          <w:rFonts w:ascii="Arial" w:hAnsi="Arial" w:cs="Arial"/>
          <w:color w:val="221E1F"/>
          <w:sz w:val="20"/>
          <w:szCs w:val="20"/>
        </w:rPr>
        <w:t>u</w:t>
      </w:r>
      <w:r>
        <w:rPr>
          <w:rFonts w:ascii="Arial" w:hAnsi="Arial" w:cs="Arial"/>
          <w:color w:val="221E1F"/>
          <w:sz w:val="20"/>
          <w:szCs w:val="20"/>
        </w:rPr>
        <w:t xml:space="preserve"> o činnosti Finančního výboru ZMČ Prahy 6 za rok 2025</w:t>
      </w:r>
      <w:r w:rsidRPr="00E74220">
        <w:rPr>
          <w:rFonts w:ascii="Arial" w:hAnsi="Arial" w:cs="Arial"/>
          <w:color w:val="221E1F"/>
          <w:sz w:val="20"/>
          <w:szCs w:val="20"/>
        </w:rPr>
        <w:t>:</w:t>
      </w:r>
    </w:p>
    <w:p w:rsidR="00637411" w:rsidRPr="00E74220" w:rsidRDefault="00637411" w:rsidP="0063741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37411" w:rsidRPr="00E74220" w:rsidTr="008675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11" w:rsidRPr="00E74220" w:rsidRDefault="00637411" w:rsidP="00637411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11" w:rsidRPr="00E74220" w:rsidRDefault="00637411" w:rsidP="0086758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11" w:rsidRPr="00E74220" w:rsidRDefault="00637411" w:rsidP="0086758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637411" w:rsidRPr="00E74220" w:rsidRDefault="00637411" w:rsidP="00637411">
      <w:pPr>
        <w:pStyle w:val="P6Textnormal"/>
        <w:ind w:left="0"/>
        <w:rPr>
          <w:b/>
        </w:rPr>
      </w:pPr>
    </w:p>
    <w:p w:rsidR="0088769A" w:rsidRPr="00E74220" w:rsidRDefault="00637411" w:rsidP="0088769A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b/>
          <w:sz w:val="20"/>
          <w:szCs w:val="20"/>
        </w:rPr>
        <w:t xml:space="preserve">Usnesení FV č. </w:t>
      </w:r>
      <w:r w:rsidR="0088769A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7</w:t>
      </w:r>
      <w:r w:rsidRPr="00E74220">
        <w:rPr>
          <w:rFonts w:ascii="Arial" w:hAnsi="Arial" w:cs="Arial"/>
          <w:b/>
          <w:sz w:val="20"/>
          <w:szCs w:val="20"/>
        </w:rPr>
        <w:t>/</w:t>
      </w:r>
      <w:r w:rsidR="0088769A">
        <w:rPr>
          <w:rFonts w:ascii="Arial" w:hAnsi="Arial" w:cs="Arial"/>
          <w:b/>
          <w:sz w:val="20"/>
          <w:szCs w:val="20"/>
        </w:rPr>
        <w:t>02</w:t>
      </w:r>
      <w:r w:rsidRPr="00E74220">
        <w:rPr>
          <w:rFonts w:ascii="Arial" w:hAnsi="Arial" w:cs="Arial"/>
          <w:b/>
          <w:sz w:val="20"/>
          <w:szCs w:val="20"/>
        </w:rPr>
        <w:t>/202</w:t>
      </w:r>
      <w:r w:rsidR="0088769A">
        <w:rPr>
          <w:rFonts w:ascii="Arial" w:hAnsi="Arial" w:cs="Arial"/>
          <w:b/>
          <w:sz w:val="20"/>
          <w:szCs w:val="20"/>
        </w:rPr>
        <w:t>6</w:t>
      </w:r>
      <w:r w:rsidRPr="00E74220">
        <w:rPr>
          <w:rFonts w:ascii="Arial" w:hAnsi="Arial" w:cs="Arial"/>
          <w:b/>
          <w:sz w:val="20"/>
          <w:szCs w:val="20"/>
        </w:rPr>
        <w:t xml:space="preserve"> (schváleno):</w:t>
      </w:r>
      <w:r w:rsidRPr="00E74220">
        <w:rPr>
          <w:rFonts w:ascii="Arial" w:hAnsi="Arial" w:cs="Arial"/>
          <w:b/>
          <w:sz w:val="20"/>
          <w:szCs w:val="20"/>
        </w:rPr>
        <w:br/>
      </w:r>
      <w:r w:rsidRPr="0088769A">
        <w:rPr>
          <w:rFonts w:ascii="Arial" w:hAnsi="Arial" w:cs="Arial"/>
          <w:b/>
          <w:color w:val="221E1F"/>
          <w:sz w:val="20"/>
          <w:szCs w:val="20"/>
        </w:rPr>
        <w:t xml:space="preserve">FV </w:t>
      </w:r>
      <w:r w:rsidR="0088769A" w:rsidRPr="0088769A">
        <w:rPr>
          <w:rFonts w:ascii="Arial" w:hAnsi="Arial" w:cs="Arial"/>
          <w:b/>
          <w:color w:val="221E1F"/>
          <w:sz w:val="20"/>
          <w:szCs w:val="20"/>
        </w:rPr>
        <w:t xml:space="preserve">bere na vědomí </w:t>
      </w:r>
      <w:r w:rsidR="0088769A" w:rsidRPr="0088769A">
        <w:rPr>
          <w:rFonts w:ascii="Arial" w:hAnsi="Arial" w:cs="Arial"/>
          <w:b/>
          <w:color w:val="221E1F"/>
          <w:sz w:val="20"/>
          <w:szCs w:val="20"/>
        </w:rPr>
        <w:t>Zpráv</w:t>
      </w:r>
      <w:r w:rsidR="0088769A">
        <w:rPr>
          <w:rFonts w:ascii="Arial" w:hAnsi="Arial" w:cs="Arial"/>
          <w:b/>
          <w:color w:val="221E1F"/>
          <w:sz w:val="20"/>
          <w:szCs w:val="20"/>
        </w:rPr>
        <w:t>u</w:t>
      </w:r>
      <w:r w:rsidR="0088769A" w:rsidRPr="0088769A">
        <w:rPr>
          <w:rFonts w:ascii="Arial" w:hAnsi="Arial" w:cs="Arial"/>
          <w:b/>
          <w:color w:val="221E1F"/>
          <w:sz w:val="20"/>
          <w:szCs w:val="20"/>
        </w:rPr>
        <w:t xml:space="preserve"> o činnosti Finančního výboru ZMČ Prahy 6 za rok 2025</w:t>
      </w:r>
      <w:r w:rsidR="0088769A">
        <w:rPr>
          <w:rFonts w:ascii="Arial" w:hAnsi="Arial" w:cs="Arial"/>
          <w:b/>
          <w:color w:val="221E1F"/>
          <w:sz w:val="20"/>
          <w:szCs w:val="20"/>
        </w:rPr>
        <w:t>.</w:t>
      </w:r>
    </w:p>
    <w:p w:rsidR="00637411" w:rsidRDefault="00637411" w:rsidP="00F65B8E">
      <w:pPr>
        <w:pStyle w:val="P6Textnormal"/>
        <w:ind w:left="0"/>
        <w:rPr>
          <w:b/>
          <w:u w:val="single"/>
        </w:rPr>
      </w:pPr>
    </w:p>
    <w:p w:rsidR="00F65B8E" w:rsidRDefault="00F65B8E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Různé</w:t>
      </w:r>
    </w:p>
    <w:p w:rsidR="00091EB1" w:rsidRDefault="00091EB1" w:rsidP="001C3B47">
      <w:pPr>
        <w:pStyle w:val="P6Textnormal"/>
        <w:ind w:left="0"/>
      </w:pPr>
    </w:p>
    <w:p w:rsidR="00C12BE2" w:rsidRPr="00E74220" w:rsidRDefault="00C12BE2" w:rsidP="003C55FC">
      <w:pPr>
        <w:pStyle w:val="P6Textnormal"/>
        <w:ind w:left="0"/>
      </w:pPr>
    </w:p>
    <w:p w:rsidR="0024362E" w:rsidRPr="00E74220" w:rsidRDefault="0024362E" w:rsidP="00B47618">
      <w:pPr>
        <w:pStyle w:val="P6Textnormal"/>
        <w:rPr>
          <w:b/>
        </w:rPr>
      </w:pPr>
      <w:r w:rsidRPr="00E74220">
        <w:rPr>
          <w:b/>
        </w:rPr>
        <w:t>Zapsal:</w:t>
      </w:r>
      <w:r w:rsidR="00800666" w:rsidRPr="00E74220">
        <w:rPr>
          <w:b/>
        </w:rPr>
        <w:t xml:space="preserve"> </w:t>
      </w:r>
      <w:r w:rsidR="009071C7" w:rsidRPr="00E74220">
        <w:t>Ing. Radek Veselý</w:t>
      </w:r>
    </w:p>
    <w:p w:rsidR="009071C7" w:rsidRPr="00E74220" w:rsidRDefault="0024362E" w:rsidP="00B47618">
      <w:pPr>
        <w:pStyle w:val="P6Textnormal"/>
      </w:pPr>
      <w:r w:rsidRPr="00E74220">
        <w:rPr>
          <w:b/>
        </w:rPr>
        <w:t>Ověřil</w:t>
      </w:r>
      <w:r w:rsidR="0088769A">
        <w:t xml:space="preserve">a: Ing. Marie </w:t>
      </w:r>
      <w:proofErr w:type="spellStart"/>
      <w:r w:rsidR="0088769A">
        <w:t>Kousalíková</w:t>
      </w:r>
      <w:proofErr w:type="spellEnd"/>
    </w:p>
    <w:sectPr w:rsidR="009071C7" w:rsidRPr="00E74220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1B0" w:rsidRDefault="005811B0" w:rsidP="006C26C9">
      <w:pPr>
        <w:spacing w:after="0" w:line="240" w:lineRule="auto"/>
      </w:pPr>
      <w:r>
        <w:separator/>
      </w:r>
    </w:p>
  </w:endnote>
  <w:endnote w:type="continuationSeparator" w:id="0">
    <w:p w:rsidR="005811B0" w:rsidRDefault="005811B0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4248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4248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1B0" w:rsidRDefault="005811B0" w:rsidP="006C26C9">
      <w:pPr>
        <w:spacing w:after="0" w:line="240" w:lineRule="auto"/>
      </w:pPr>
      <w:r>
        <w:separator/>
      </w:r>
    </w:p>
  </w:footnote>
  <w:footnote w:type="continuationSeparator" w:id="0">
    <w:p w:rsidR="005811B0" w:rsidRDefault="005811B0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AEB"/>
    <w:multiLevelType w:val="hybridMultilevel"/>
    <w:tmpl w:val="82C68326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5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7C43797"/>
    <w:multiLevelType w:val="hybridMultilevel"/>
    <w:tmpl w:val="6A40B0CC"/>
    <w:lvl w:ilvl="0" w:tplc="B8226D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3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4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6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04D54"/>
    <w:multiLevelType w:val="hybridMultilevel"/>
    <w:tmpl w:val="821038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717AD"/>
    <w:multiLevelType w:val="hybridMultilevel"/>
    <w:tmpl w:val="FADEB430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15"/>
  </w:num>
  <w:num w:numId="3">
    <w:abstractNumId w:val="14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16"/>
  </w:num>
  <w:num w:numId="11">
    <w:abstractNumId w:val="17"/>
  </w:num>
  <w:num w:numId="12">
    <w:abstractNumId w:val="20"/>
  </w:num>
  <w:num w:numId="13">
    <w:abstractNumId w:val="11"/>
  </w:num>
  <w:num w:numId="14">
    <w:abstractNumId w:val="19"/>
  </w:num>
  <w:num w:numId="15">
    <w:abstractNumId w:val="2"/>
  </w:num>
  <w:num w:numId="16">
    <w:abstractNumId w:val="1"/>
  </w:num>
  <w:num w:numId="17">
    <w:abstractNumId w:val="5"/>
  </w:num>
  <w:num w:numId="18">
    <w:abstractNumId w:val="12"/>
  </w:num>
  <w:num w:numId="19">
    <w:abstractNumId w:val="6"/>
  </w:num>
  <w:num w:numId="20">
    <w:abstractNumId w:val="18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3D03"/>
    <w:rsid w:val="0004444D"/>
    <w:rsid w:val="0005552E"/>
    <w:rsid w:val="00061A6A"/>
    <w:rsid w:val="00061F38"/>
    <w:rsid w:val="000753C6"/>
    <w:rsid w:val="000872B0"/>
    <w:rsid w:val="00091EB1"/>
    <w:rsid w:val="00097C85"/>
    <w:rsid w:val="000A3794"/>
    <w:rsid w:val="000B4141"/>
    <w:rsid w:val="000C0E5D"/>
    <w:rsid w:val="000C37DE"/>
    <w:rsid w:val="000C539A"/>
    <w:rsid w:val="000D1F11"/>
    <w:rsid w:val="000E4196"/>
    <w:rsid w:val="000F2CEA"/>
    <w:rsid w:val="000F474F"/>
    <w:rsid w:val="000F4AA7"/>
    <w:rsid w:val="000F60AB"/>
    <w:rsid w:val="00103F79"/>
    <w:rsid w:val="00113E0E"/>
    <w:rsid w:val="001229A7"/>
    <w:rsid w:val="001250D6"/>
    <w:rsid w:val="001253E6"/>
    <w:rsid w:val="001265FC"/>
    <w:rsid w:val="0013140C"/>
    <w:rsid w:val="001356D9"/>
    <w:rsid w:val="00137019"/>
    <w:rsid w:val="00150C5B"/>
    <w:rsid w:val="00160399"/>
    <w:rsid w:val="001820ED"/>
    <w:rsid w:val="00182AAE"/>
    <w:rsid w:val="00182DD4"/>
    <w:rsid w:val="001927FE"/>
    <w:rsid w:val="00197984"/>
    <w:rsid w:val="001B0DBC"/>
    <w:rsid w:val="001B65FB"/>
    <w:rsid w:val="001B78C6"/>
    <w:rsid w:val="001C3B47"/>
    <w:rsid w:val="001C4B44"/>
    <w:rsid w:val="001C5CC4"/>
    <w:rsid w:val="001D1F9B"/>
    <w:rsid w:val="001D4F20"/>
    <w:rsid w:val="001E0725"/>
    <w:rsid w:val="001E7E56"/>
    <w:rsid w:val="001F14B5"/>
    <w:rsid w:val="001F1F14"/>
    <w:rsid w:val="001F2488"/>
    <w:rsid w:val="001F4348"/>
    <w:rsid w:val="0020324C"/>
    <w:rsid w:val="00213506"/>
    <w:rsid w:val="00215240"/>
    <w:rsid w:val="00217A9A"/>
    <w:rsid w:val="00217EED"/>
    <w:rsid w:val="00223B25"/>
    <w:rsid w:val="002248A5"/>
    <w:rsid w:val="00225155"/>
    <w:rsid w:val="00230F7D"/>
    <w:rsid w:val="0023339E"/>
    <w:rsid w:val="00234006"/>
    <w:rsid w:val="00242480"/>
    <w:rsid w:val="0024362E"/>
    <w:rsid w:val="00243EB7"/>
    <w:rsid w:val="00244085"/>
    <w:rsid w:val="0024613A"/>
    <w:rsid w:val="00252032"/>
    <w:rsid w:val="00256B09"/>
    <w:rsid w:val="00264265"/>
    <w:rsid w:val="00274270"/>
    <w:rsid w:val="002917C8"/>
    <w:rsid w:val="00295203"/>
    <w:rsid w:val="00295DA2"/>
    <w:rsid w:val="002966E9"/>
    <w:rsid w:val="002A275A"/>
    <w:rsid w:val="002B2BE2"/>
    <w:rsid w:val="002C01B1"/>
    <w:rsid w:val="002C0D25"/>
    <w:rsid w:val="002C7D13"/>
    <w:rsid w:val="002E696F"/>
    <w:rsid w:val="002F1A66"/>
    <w:rsid w:val="002F2F57"/>
    <w:rsid w:val="00305AE1"/>
    <w:rsid w:val="003068A7"/>
    <w:rsid w:val="00312FB6"/>
    <w:rsid w:val="00313F24"/>
    <w:rsid w:val="00315D8D"/>
    <w:rsid w:val="00320D72"/>
    <w:rsid w:val="00323F8A"/>
    <w:rsid w:val="00326260"/>
    <w:rsid w:val="00331E43"/>
    <w:rsid w:val="00341AB9"/>
    <w:rsid w:val="00347C8A"/>
    <w:rsid w:val="0035022B"/>
    <w:rsid w:val="00353995"/>
    <w:rsid w:val="0035670F"/>
    <w:rsid w:val="003620C0"/>
    <w:rsid w:val="0036396D"/>
    <w:rsid w:val="00366125"/>
    <w:rsid w:val="00377D5F"/>
    <w:rsid w:val="0038589F"/>
    <w:rsid w:val="00386580"/>
    <w:rsid w:val="003A3CCE"/>
    <w:rsid w:val="003B2781"/>
    <w:rsid w:val="003B45CC"/>
    <w:rsid w:val="003C2A69"/>
    <w:rsid w:val="003C518E"/>
    <w:rsid w:val="003C55FC"/>
    <w:rsid w:val="003C6087"/>
    <w:rsid w:val="003C78CB"/>
    <w:rsid w:val="003D01AC"/>
    <w:rsid w:val="003D2DBA"/>
    <w:rsid w:val="003D4001"/>
    <w:rsid w:val="003E5AAE"/>
    <w:rsid w:val="003E62C5"/>
    <w:rsid w:val="003E72B6"/>
    <w:rsid w:val="003E7426"/>
    <w:rsid w:val="003F1F50"/>
    <w:rsid w:val="00404545"/>
    <w:rsid w:val="00413D00"/>
    <w:rsid w:val="004145B0"/>
    <w:rsid w:val="00420452"/>
    <w:rsid w:val="00420457"/>
    <w:rsid w:val="00422297"/>
    <w:rsid w:val="00430F28"/>
    <w:rsid w:val="00435409"/>
    <w:rsid w:val="00442E1D"/>
    <w:rsid w:val="00447137"/>
    <w:rsid w:val="00460673"/>
    <w:rsid w:val="00461218"/>
    <w:rsid w:val="00470B7A"/>
    <w:rsid w:val="00474452"/>
    <w:rsid w:val="00480E2D"/>
    <w:rsid w:val="00481708"/>
    <w:rsid w:val="0048325A"/>
    <w:rsid w:val="00490243"/>
    <w:rsid w:val="0049422B"/>
    <w:rsid w:val="004A03D9"/>
    <w:rsid w:val="004A2D0A"/>
    <w:rsid w:val="004B6041"/>
    <w:rsid w:val="004B6C81"/>
    <w:rsid w:val="004C48F7"/>
    <w:rsid w:val="004D100E"/>
    <w:rsid w:val="004D1824"/>
    <w:rsid w:val="004F0940"/>
    <w:rsid w:val="0050673F"/>
    <w:rsid w:val="00507455"/>
    <w:rsid w:val="00510E40"/>
    <w:rsid w:val="005333A3"/>
    <w:rsid w:val="00537357"/>
    <w:rsid w:val="00537474"/>
    <w:rsid w:val="00547210"/>
    <w:rsid w:val="005476B2"/>
    <w:rsid w:val="00555070"/>
    <w:rsid w:val="00563777"/>
    <w:rsid w:val="00570F1E"/>
    <w:rsid w:val="00573B54"/>
    <w:rsid w:val="005811B0"/>
    <w:rsid w:val="005872F4"/>
    <w:rsid w:val="00592240"/>
    <w:rsid w:val="00594002"/>
    <w:rsid w:val="00595630"/>
    <w:rsid w:val="005A0EEC"/>
    <w:rsid w:val="005A5A20"/>
    <w:rsid w:val="005B28EF"/>
    <w:rsid w:val="005B2BCC"/>
    <w:rsid w:val="005B74BC"/>
    <w:rsid w:val="005B7685"/>
    <w:rsid w:val="005C0F31"/>
    <w:rsid w:val="005C681B"/>
    <w:rsid w:val="005D3889"/>
    <w:rsid w:val="005D5788"/>
    <w:rsid w:val="005E1B2F"/>
    <w:rsid w:val="005E2DEA"/>
    <w:rsid w:val="005F4E32"/>
    <w:rsid w:val="00600E27"/>
    <w:rsid w:val="0060433F"/>
    <w:rsid w:val="00606209"/>
    <w:rsid w:val="00612F63"/>
    <w:rsid w:val="0061518E"/>
    <w:rsid w:val="00620D3C"/>
    <w:rsid w:val="006235C3"/>
    <w:rsid w:val="006352EE"/>
    <w:rsid w:val="00635D5E"/>
    <w:rsid w:val="00637411"/>
    <w:rsid w:val="00641F39"/>
    <w:rsid w:val="00643822"/>
    <w:rsid w:val="006454E7"/>
    <w:rsid w:val="00645B64"/>
    <w:rsid w:val="00647CA6"/>
    <w:rsid w:val="0065130F"/>
    <w:rsid w:val="00655F1F"/>
    <w:rsid w:val="00662D38"/>
    <w:rsid w:val="00667E20"/>
    <w:rsid w:val="00670F0E"/>
    <w:rsid w:val="0067269D"/>
    <w:rsid w:val="00683228"/>
    <w:rsid w:val="00683A6C"/>
    <w:rsid w:val="00684B38"/>
    <w:rsid w:val="00687176"/>
    <w:rsid w:val="00687C94"/>
    <w:rsid w:val="00692F6C"/>
    <w:rsid w:val="00694516"/>
    <w:rsid w:val="00697724"/>
    <w:rsid w:val="006A0F12"/>
    <w:rsid w:val="006A1321"/>
    <w:rsid w:val="006B355F"/>
    <w:rsid w:val="006B4A3C"/>
    <w:rsid w:val="006B69C6"/>
    <w:rsid w:val="006B6DD2"/>
    <w:rsid w:val="006B79B0"/>
    <w:rsid w:val="006C0013"/>
    <w:rsid w:val="006C26C9"/>
    <w:rsid w:val="006C27A9"/>
    <w:rsid w:val="006C546D"/>
    <w:rsid w:val="006C5BFA"/>
    <w:rsid w:val="006C65AA"/>
    <w:rsid w:val="006E1F18"/>
    <w:rsid w:val="006E4140"/>
    <w:rsid w:val="006F1484"/>
    <w:rsid w:val="006F20D2"/>
    <w:rsid w:val="006F3DDC"/>
    <w:rsid w:val="00710AF6"/>
    <w:rsid w:val="007110B1"/>
    <w:rsid w:val="00713D2A"/>
    <w:rsid w:val="00716069"/>
    <w:rsid w:val="00720116"/>
    <w:rsid w:val="00735914"/>
    <w:rsid w:val="00735B04"/>
    <w:rsid w:val="0074337C"/>
    <w:rsid w:val="00744830"/>
    <w:rsid w:val="0075157D"/>
    <w:rsid w:val="0075189D"/>
    <w:rsid w:val="0077051C"/>
    <w:rsid w:val="00770DB8"/>
    <w:rsid w:val="00771EAE"/>
    <w:rsid w:val="00773406"/>
    <w:rsid w:val="00781C65"/>
    <w:rsid w:val="00783CD1"/>
    <w:rsid w:val="00790615"/>
    <w:rsid w:val="00791777"/>
    <w:rsid w:val="007965AE"/>
    <w:rsid w:val="007A04F8"/>
    <w:rsid w:val="007A105E"/>
    <w:rsid w:val="007A5D48"/>
    <w:rsid w:val="007B41BB"/>
    <w:rsid w:val="007C0872"/>
    <w:rsid w:val="007C2BD4"/>
    <w:rsid w:val="007C756E"/>
    <w:rsid w:val="007D35EC"/>
    <w:rsid w:val="007E0CEA"/>
    <w:rsid w:val="007E42E8"/>
    <w:rsid w:val="007E5759"/>
    <w:rsid w:val="007E5947"/>
    <w:rsid w:val="007F0BE4"/>
    <w:rsid w:val="007F2260"/>
    <w:rsid w:val="007F39E3"/>
    <w:rsid w:val="00800666"/>
    <w:rsid w:val="00802C9C"/>
    <w:rsid w:val="00805817"/>
    <w:rsid w:val="00806DFC"/>
    <w:rsid w:val="00812E0A"/>
    <w:rsid w:val="0082411F"/>
    <w:rsid w:val="008265DF"/>
    <w:rsid w:val="00826EAC"/>
    <w:rsid w:val="00831AFB"/>
    <w:rsid w:val="00837AED"/>
    <w:rsid w:val="00850F1D"/>
    <w:rsid w:val="00851785"/>
    <w:rsid w:val="00854EC7"/>
    <w:rsid w:val="00855954"/>
    <w:rsid w:val="00860B4F"/>
    <w:rsid w:val="008626E7"/>
    <w:rsid w:val="00862D8C"/>
    <w:rsid w:val="008645F9"/>
    <w:rsid w:val="008670E4"/>
    <w:rsid w:val="00871B22"/>
    <w:rsid w:val="008730D3"/>
    <w:rsid w:val="0088769A"/>
    <w:rsid w:val="00890C21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B3BEC"/>
    <w:rsid w:val="008B3DA4"/>
    <w:rsid w:val="008B41F3"/>
    <w:rsid w:val="008C3A81"/>
    <w:rsid w:val="008D25DA"/>
    <w:rsid w:val="008D397E"/>
    <w:rsid w:val="008E29AC"/>
    <w:rsid w:val="008E518E"/>
    <w:rsid w:val="008F52C5"/>
    <w:rsid w:val="009040EC"/>
    <w:rsid w:val="00904CBF"/>
    <w:rsid w:val="009071C7"/>
    <w:rsid w:val="00913796"/>
    <w:rsid w:val="00915435"/>
    <w:rsid w:val="00920FB7"/>
    <w:rsid w:val="00922872"/>
    <w:rsid w:val="009318B4"/>
    <w:rsid w:val="009363C4"/>
    <w:rsid w:val="00941ACA"/>
    <w:rsid w:val="009468B8"/>
    <w:rsid w:val="00947177"/>
    <w:rsid w:val="009567E9"/>
    <w:rsid w:val="009674BD"/>
    <w:rsid w:val="009737C7"/>
    <w:rsid w:val="00982513"/>
    <w:rsid w:val="00983610"/>
    <w:rsid w:val="009960EA"/>
    <w:rsid w:val="009A0D54"/>
    <w:rsid w:val="009A0EC0"/>
    <w:rsid w:val="009A39AE"/>
    <w:rsid w:val="009B1AC9"/>
    <w:rsid w:val="009B26C2"/>
    <w:rsid w:val="009B3F09"/>
    <w:rsid w:val="009B744F"/>
    <w:rsid w:val="009C275E"/>
    <w:rsid w:val="009E4000"/>
    <w:rsid w:val="009E497E"/>
    <w:rsid w:val="00A00DBE"/>
    <w:rsid w:val="00A03184"/>
    <w:rsid w:val="00A2005D"/>
    <w:rsid w:val="00A2594D"/>
    <w:rsid w:val="00A2757C"/>
    <w:rsid w:val="00A34490"/>
    <w:rsid w:val="00A36F52"/>
    <w:rsid w:val="00A439D5"/>
    <w:rsid w:val="00A5221A"/>
    <w:rsid w:val="00A53E99"/>
    <w:rsid w:val="00A54CB2"/>
    <w:rsid w:val="00A67591"/>
    <w:rsid w:val="00A715B6"/>
    <w:rsid w:val="00A737FD"/>
    <w:rsid w:val="00A75F8B"/>
    <w:rsid w:val="00A82266"/>
    <w:rsid w:val="00A94134"/>
    <w:rsid w:val="00A97542"/>
    <w:rsid w:val="00AA117E"/>
    <w:rsid w:val="00AA49FC"/>
    <w:rsid w:val="00AB4C94"/>
    <w:rsid w:val="00AC12D9"/>
    <w:rsid w:val="00AC6DAF"/>
    <w:rsid w:val="00AC70D7"/>
    <w:rsid w:val="00AD3574"/>
    <w:rsid w:val="00AF06FE"/>
    <w:rsid w:val="00AF274E"/>
    <w:rsid w:val="00AF42EC"/>
    <w:rsid w:val="00B17C90"/>
    <w:rsid w:val="00B22948"/>
    <w:rsid w:val="00B22F11"/>
    <w:rsid w:val="00B25F19"/>
    <w:rsid w:val="00B2654C"/>
    <w:rsid w:val="00B302DE"/>
    <w:rsid w:val="00B3197B"/>
    <w:rsid w:val="00B35B4B"/>
    <w:rsid w:val="00B421AF"/>
    <w:rsid w:val="00B47618"/>
    <w:rsid w:val="00B51492"/>
    <w:rsid w:val="00B518BB"/>
    <w:rsid w:val="00B5633A"/>
    <w:rsid w:val="00B57399"/>
    <w:rsid w:val="00B60698"/>
    <w:rsid w:val="00B774CC"/>
    <w:rsid w:val="00B77E95"/>
    <w:rsid w:val="00B8286F"/>
    <w:rsid w:val="00B876B2"/>
    <w:rsid w:val="00B90417"/>
    <w:rsid w:val="00B90B38"/>
    <w:rsid w:val="00B95C35"/>
    <w:rsid w:val="00BA19FD"/>
    <w:rsid w:val="00BB20B7"/>
    <w:rsid w:val="00BC0E86"/>
    <w:rsid w:val="00BC22D5"/>
    <w:rsid w:val="00BF12D0"/>
    <w:rsid w:val="00C1188F"/>
    <w:rsid w:val="00C12BE2"/>
    <w:rsid w:val="00C17BC4"/>
    <w:rsid w:val="00C22D94"/>
    <w:rsid w:val="00C302A8"/>
    <w:rsid w:val="00C32590"/>
    <w:rsid w:val="00C37BB0"/>
    <w:rsid w:val="00C4142D"/>
    <w:rsid w:val="00C44EE2"/>
    <w:rsid w:val="00C474DD"/>
    <w:rsid w:val="00C55C9D"/>
    <w:rsid w:val="00C70C2A"/>
    <w:rsid w:val="00C725A4"/>
    <w:rsid w:val="00C86368"/>
    <w:rsid w:val="00C87871"/>
    <w:rsid w:val="00C904FD"/>
    <w:rsid w:val="00C9147B"/>
    <w:rsid w:val="00C92A63"/>
    <w:rsid w:val="00C94D4C"/>
    <w:rsid w:val="00CA2630"/>
    <w:rsid w:val="00CA56A1"/>
    <w:rsid w:val="00CA6E7F"/>
    <w:rsid w:val="00CA7D63"/>
    <w:rsid w:val="00CB1474"/>
    <w:rsid w:val="00CB3DB1"/>
    <w:rsid w:val="00CB42A3"/>
    <w:rsid w:val="00CB6C0E"/>
    <w:rsid w:val="00CB6C58"/>
    <w:rsid w:val="00CB6CF9"/>
    <w:rsid w:val="00CC65CD"/>
    <w:rsid w:val="00CC7725"/>
    <w:rsid w:val="00CD2B19"/>
    <w:rsid w:val="00CE4A32"/>
    <w:rsid w:val="00CF5878"/>
    <w:rsid w:val="00D008BB"/>
    <w:rsid w:val="00D11C02"/>
    <w:rsid w:val="00D137D8"/>
    <w:rsid w:val="00D13E87"/>
    <w:rsid w:val="00D173FC"/>
    <w:rsid w:val="00D20DF2"/>
    <w:rsid w:val="00D24EB4"/>
    <w:rsid w:val="00D273C6"/>
    <w:rsid w:val="00D35585"/>
    <w:rsid w:val="00D41C9F"/>
    <w:rsid w:val="00D46489"/>
    <w:rsid w:val="00D67339"/>
    <w:rsid w:val="00D73340"/>
    <w:rsid w:val="00D813BD"/>
    <w:rsid w:val="00D85440"/>
    <w:rsid w:val="00D94F6D"/>
    <w:rsid w:val="00DB2263"/>
    <w:rsid w:val="00DC06F7"/>
    <w:rsid w:val="00DD2643"/>
    <w:rsid w:val="00DD5326"/>
    <w:rsid w:val="00DD61C9"/>
    <w:rsid w:val="00DE19F5"/>
    <w:rsid w:val="00DE7473"/>
    <w:rsid w:val="00DE7EC4"/>
    <w:rsid w:val="00DF6420"/>
    <w:rsid w:val="00DF7FF1"/>
    <w:rsid w:val="00E016FD"/>
    <w:rsid w:val="00E0542A"/>
    <w:rsid w:val="00E07942"/>
    <w:rsid w:val="00E14043"/>
    <w:rsid w:val="00E14DCD"/>
    <w:rsid w:val="00E17AF2"/>
    <w:rsid w:val="00E300DB"/>
    <w:rsid w:val="00E3341C"/>
    <w:rsid w:val="00E33E81"/>
    <w:rsid w:val="00E542A9"/>
    <w:rsid w:val="00E5760B"/>
    <w:rsid w:val="00E65A12"/>
    <w:rsid w:val="00E74220"/>
    <w:rsid w:val="00E76DA5"/>
    <w:rsid w:val="00E80ACA"/>
    <w:rsid w:val="00E81808"/>
    <w:rsid w:val="00E875AC"/>
    <w:rsid w:val="00E90C10"/>
    <w:rsid w:val="00E93D35"/>
    <w:rsid w:val="00E96A0E"/>
    <w:rsid w:val="00EA17AC"/>
    <w:rsid w:val="00EA3ACD"/>
    <w:rsid w:val="00EB04D7"/>
    <w:rsid w:val="00EB5BEE"/>
    <w:rsid w:val="00EC324E"/>
    <w:rsid w:val="00ED2551"/>
    <w:rsid w:val="00ED3D9D"/>
    <w:rsid w:val="00ED6EBE"/>
    <w:rsid w:val="00EE009C"/>
    <w:rsid w:val="00EE19BE"/>
    <w:rsid w:val="00EE2A89"/>
    <w:rsid w:val="00EE2D04"/>
    <w:rsid w:val="00EE588D"/>
    <w:rsid w:val="00F02A85"/>
    <w:rsid w:val="00F037F1"/>
    <w:rsid w:val="00F04921"/>
    <w:rsid w:val="00F056E0"/>
    <w:rsid w:val="00F06270"/>
    <w:rsid w:val="00F078C1"/>
    <w:rsid w:val="00F1258F"/>
    <w:rsid w:val="00F1584B"/>
    <w:rsid w:val="00F16150"/>
    <w:rsid w:val="00F24653"/>
    <w:rsid w:val="00F250B8"/>
    <w:rsid w:val="00F33542"/>
    <w:rsid w:val="00F43F58"/>
    <w:rsid w:val="00F5131F"/>
    <w:rsid w:val="00F51EBF"/>
    <w:rsid w:val="00F52F59"/>
    <w:rsid w:val="00F57295"/>
    <w:rsid w:val="00F648FE"/>
    <w:rsid w:val="00F65B8E"/>
    <w:rsid w:val="00F71A89"/>
    <w:rsid w:val="00F74CBE"/>
    <w:rsid w:val="00F76030"/>
    <w:rsid w:val="00F823F2"/>
    <w:rsid w:val="00F86AC3"/>
    <w:rsid w:val="00F91757"/>
    <w:rsid w:val="00F949FE"/>
    <w:rsid w:val="00F94B81"/>
    <w:rsid w:val="00FA1570"/>
    <w:rsid w:val="00FA33F3"/>
    <w:rsid w:val="00FA4B1F"/>
    <w:rsid w:val="00FB3855"/>
    <w:rsid w:val="00FC5A46"/>
    <w:rsid w:val="00FD3321"/>
    <w:rsid w:val="00FD5820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3BD5-9A4D-4336-9AA1-591F1EE7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324</TotalTime>
  <Pages>4</Pages>
  <Words>895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Veselý Radek</dc:creator>
  <cp:lastModifiedBy>Veselý Radek</cp:lastModifiedBy>
  <cp:revision>14</cp:revision>
  <cp:lastPrinted>2026-03-02T13:27:00Z</cp:lastPrinted>
  <dcterms:created xsi:type="dcterms:W3CDTF">2026-02-19T08:44:00Z</dcterms:created>
  <dcterms:modified xsi:type="dcterms:W3CDTF">2026-03-02T13:58:00Z</dcterms:modified>
</cp:coreProperties>
</file>