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3E62C5">
        <w:rPr>
          <w:rFonts w:ascii="Arial" w:hAnsi="Arial" w:cs="Arial"/>
          <w:b/>
          <w:bCs/>
          <w:sz w:val="20"/>
          <w:szCs w:val="20"/>
        </w:rPr>
        <w:t>8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</w:t>
      </w:r>
      <w:r w:rsidR="00510E40">
        <w:rPr>
          <w:rFonts w:ascii="Arial" w:hAnsi="Arial" w:cs="Arial"/>
          <w:b/>
          <w:bCs/>
          <w:sz w:val="20"/>
          <w:szCs w:val="20"/>
        </w:rPr>
        <w:t>5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AC70D7">
        <w:rPr>
          <w:rFonts w:ascii="Arial" w:hAnsi="Arial" w:cs="Arial"/>
          <w:bCs/>
          <w:sz w:val="20"/>
          <w:szCs w:val="20"/>
        </w:rPr>
        <w:t>2</w:t>
      </w:r>
      <w:r w:rsidR="003E62C5">
        <w:rPr>
          <w:rFonts w:ascii="Arial" w:hAnsi="Arial" w:cs="Arial"/>
          <w:bCs/>
          <w:sz w:val="20"/>
          <w:szCs w:val="20"/>
        </w:rPr>
        <w:t>4</w:t>
      </w:r>
      <w:r w:rsidR="00510E40">
        <w:rPr>
          <w:rFonts w:ascii="Arial" w:hAnsi="Arial" w:cs="Arial"/>
          <w:bCs/>
          <w:sz w:val="20"/>
          <w:szCs w:val="20"/>
        </w:rPr>
        <w:t>.0</w:t>
      </w:r>
      <w:r w:rsidR="003E62C5">
        <w:rPr>
          <w:rFonts w:ascii="Arial" w:hAnsi="Arial" w:cs="Arial"/>
          <w:bCs/>
          <w:sz w:val="20"/>
          <w:szCs w:val="20"/>
        </w:rPr>
        <w:t>9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510E40">
        <w:rPr>
          <w:rFonts w:ascii="Arial" w:hAnsi="Arial" w:cs="Arial"/>
          <w:color w:val="231F20"/>
          <w:sz w:val="20"/>
        </w:rPr>
        <w:t>5</w:t>
      </w:r>
      <w:proofErr w:type="gramEnd"/>
      <w:r w:rsidR="00892896">
        <w:rPr>
          <w:rFonts w:ascii="Arial" w:hAnsi="Arial" w:cs="Arial"/>
          <w:color w:val="231F20"/>
          <w:sz w:val="20"/>
        </w:rPr>
        <w:t xml:space="preserve"> od 1</w:t>
      </w:r>
      <w:r w:rsidR="00510E40">
        <w:rPr>
          <w:rFonts w:ascii="Arial" w:hAnsi="Arial" w:cs="Arial"/>
          <w:color w:val="231F20"/>
          <w:sz w:val="20"/>
        </w:rPr>
        <w:t>6:00</w:t>
      </w:r>
      <w:r w:rsidR="00892896">
        <w:rPr>
          <w:rFonts w:ascii="Arial" w:hAnsi="Arial" w:cs="Arial"/>
          <w:color w:val="231F20"/>
          <w:sz w:val="20"/>
        </w:rPr>
        <w:t xml:space="preserve"> do </w:t>
      </w:r>
      <w:r w:rsidR="00413D00">
        <w:rPr>
          <w:rFonts w:ascii="Arial" w:hAnsi="Arial" w:cs="Arial"/>
          <w:color w:val="231F20"/>
          <w:sz w:val="20"/>
        </w:rPr>
        <w:t>1</w:t>
      </w:r>
      <w:r w:rsidR="003E62C5">
        <w:rPr>
          <w:rFonts w:ascii="Arial" w:hAnsi="Arial" w:cs="Arial"/>
          <w:color w:val="231F20"/>
          <w:sz w:val="20"/>
        </w:rPr>
        <w:t>6</w:t>
      </w:r>
      <w:r w:rsidR="006C65AA">
        <w:rPr>
          <w:rFonts w:ascii="Arial" w:hAnsi="Arial" w:cs="Arial"/>
          <w:color w:val="231F20"/>
          <w:sz w:val="20"/>
        </w:rPr>
        <w:t>.</w:t>
      </w:r>
      <w:r w:rsidR="003E62C5">
        <w:rPr>
          <w:rFonts w:ascii="Arial" w:hAnsi="Arial" w:cs="Arial"/>
          <w:color w:val="231F20"/>
          <w:sz w:val="20"/>
        </w:rPr>
        <w:t>15</w:t>
      </w:r>
      <w:r w:rsidR="006C65AA">
        <w:rPr>
          <w:rFonts w:ascii="Arial" w:hAnsi="Arial" w:cs="Arial"/>
          <w:color w:val="231F20"/>
          <w:sz w:val="20"/>
        </w:rPr>
        <w:t xml:space="preserve"> </w:t>
      </w:r>
      <w:r w:rsidR="009A0EC0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>,</w:t>
      </w:r>
      <w:r w:rsidR="003E62C5" w:rsidRPr="003E62C5">
        <w:rPr>
          <w:rFonts w:ascii="Arial" w:hAnsi="Arial" w:cs="Arial"/>
          <w:bCs/>
          <w:sz w:val="20"/>
          <w:szCs w:val="20"/>
        </w:rPr>
        <w:t xml:space="preserve"> </w:t>
      </w:r>
      <w:r w:rsidR="003E62C5">
        <w:rPr>
          <w:rFonts w:ascii="Arial" w:hAnsi="Arial" w:cs="Arial"/>
          <w:bCs/>
          <w:sz w:val="20"/>
          <w:szCs w:val="20"/>
        </w:rPr>
        <w:t xml:space="preserve">Ing. Marie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Kousalíková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 xml:space="preserve"> (příchod 16:05),</w:t>
      </w:r>
      <w:r w:rsidRPr="00800666">
        <w:rPr>
          <w:rFonts w:ascii="Arial" w:hAnsi="Arial" w:cs="Arial"/>
          <w:sz w:val="20"/>
          <w:szCs w:val="20"/>
        </w:rPr>
        <w:t xml:space="preserve">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EE19BE">
        <w:rPr>
          <w:rFonts w:ascii="Arial" w:hAnsi="Arial" w:cs="Arial"/>
          <w:sz w:val="20"/>
          <w:szCs w:val="20"/>
        </w:rPr>
        <w:t>,</w:t>
      </w:r>
      <w:r w:rsidR="00274270">
        <w:rPr>
          <w:rFonts w:ascii="Arial" w:hAnsi="Arial" w:cs="Arial"/>
          <w:sz w:val="20"/>
          <w:szCs w:val="20"/>
        </w:rPr>
        <w:t xml:space="preserve"> </w:t>
      </w:r>
      <w:r w:rsidR="00AC70D7">
        <w:rPr>
          <w:rFonts w:ascii="Arial" w:hAnsi="Arial" w:cs="Arial"/>
          <w:sz w:val="20"/>
          <w:szCs w:val="20"/>
        </w:rPr>
        <w:t>JUDr. Michal Vostrý</w:t>
      </w:r>
      <w:r w:rsidR="003E62C5">
        <w:rPr>
          <w:rFonts w:ascii="Arial" w:hAnsi="Arial" w:cs="Arial"/>
          <w:sz w:val="20"/>
          <w:szCs w:val="20"/>
        </w:rPr>
        <w:t xml:space="preserve"> (příchod 16:10)</w:t>
      </w:r>
      <w:r w:rsidR="00AC70D7">
        <w:rPr>
          <w:rFonts w:ascii="Arial" w:hAnsi="Arial" w:cs="Arial"/>
          <w:sz w:val="20"/>
          <w:szCs w:val="20"/>
        </w:rPr>
        <w:t xml:space="preserve">, </w:t>
      </w:r>
      <w:r w:rsidR="009A0EC0">
        <w:rPr>
          <w:rFonts w:ascii="Arial" w:hAnsi="Arial" w:cs="Arial"/>
          <w:sz w:val="20"/>
          <w:szCs w:val="20"/>
        </w:rPr>
        <w:t>JUDr. Jiří Janoušek,</w:t>
      </w:r>
      <w:r w:rsidR="008D397E">
        <w:rPr>
          <w:rFonts w:ascii="Arial" w:hAnsi="Arial" w:cs="Arial"/>
          <w:sz w:val="20"/>
          <w:szCs w:val="20"/>
        </w:rPr>
        <w:t xml:space="preserve"> </w:t>
      </w:r>
      <w:r w:rsidR="006C65AA">
        <w:rPr>
          <w:rFonts w:ascii="Arial" w:hAnsi="Arial" w:cs="Arial"/>
          <w:sz w:val="20"/>
          <w:szCs w:val="20"/>
        </w:rPr>
        <w:t>Ing. Eva Tichá,</w:t>
      </w:r>
      <w:r w:rsidR="009A0EC0">
        <w:rPr>
          <w:rFonts w:ascii="Arial" w:hAnsi="Arial" w:cs="Arial"/>
          <w:sz w:val="20"/>
          <w:szCs w:val="20"/>
        </w:rPr>
        <w:t xml:space="preserve">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3E62C5">
        <w:rPr>
          <w:rFonts w:ascii="Arial" w:hAnsi="Arial" w:cs="Arial"/>
          <w:sz w:val="20"/>
          <w:szCs w:val="20"/>
        </w:rPr>
        <w:t xml:space="preserve">, </w:t>
      </w:r>
      <w:r w:rsidR="00C55C9D">
        <w:rPr>
          <w:rFonts w:ascii="Arial" w:hAnsi="Arial" w:cs="Arial"/>
          <w:sz w:val="20"/>
          <w:szCs w:val="20"/>
        </w:rPr>
        <w:t>MUDr. Martin Lukáč</w:t>
      </w:r>
    </w:p>
    <w:p w:rsidR="00687C94" w:rsidRPr="006C65AA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 w:rsidR="003E62C5">
        <w:rPr>
          <w:rFonts w:ascii="Arial" w:hAnsi="Arial" w:cs="Arial"/>
          <w:b/>
          <w:bCs/>
          <w:sz w:val="20"/>
          <w:szCs w:val="20"/>
        </w:rPr>
        <w:tab/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>Ing. Radek Veselý</w:t>
      </w:r>
    </w:p>
    <w:p w:rsidR="005C681B" w:rsidRDefault="00800666" w:rsidP="009A0EC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="009A0EC0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9A0EC0">
        <w:rPr>
          <w:rFonts w:ascii="Arial" w:hAnsi="Arial" w:cs="Arial"/>
          <w:bCs/>
          <w:sz w:val="20"/>
          <w:szCs w:val="20"/>
        </w:rPr>
        <w:t>,</w:t>
      </w:r>
      <w:r w:rsidR="00EE19B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Img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 xml:space="preserve">. Martina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>,</w:t>
      </w:r>
      <w:r w:rsidR="00EE19BE">
        <w:rPr>
          <w:rFonts w:ascii="Arial" w:hAnsi="Arial" w:cs="Arial"/>
          <w:bCs/>
          <w:sz w:val="20"/>
          <w:szCs w:val="20"/>
        </w:rPr>
        <w:t xml:space="preserve"> </w:t>
      </w:r>
      <w:r w:rsidR="003E62C5">
        <w:rPr>
          <w:rFonts w:ascii="Arial" w:hAnsi="Arial" w:cs="Arial"/>
          <w:bCs/>
          <w:sz w:val="20"/>
          <w:szCs w:val="20"/>
        </w:rPr>
        <w:t>Ing. Zdeněk Hlinský</w:t>
      </w:r>
    </w:p>
    <w:p w:rsid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EE19BE" w:rsidRDefault="00EE19BE" w:rsidP="003E62C5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2</w:t>
      </w:r>
      <w:r w:rsidR="00510E40">
        <w:rPr>
          <w:rFonts w:ascii="Arial" w:hAnsi="Arial" w:cs="Arial"/>
          <w:bCs/>
          <w:sz w:val="20"/>
          <w:szCs w:val="20"/>
        </w:rPr>
        <w:t xml:space="preserve">. </w:t>
      </w:r>
      <w:r w:rsidR="005C681B" w:rsidRPr="005C681B">
        <w:rPr>
          <w:rFonts w:ascii="Arial" w:hAnsi="Arial" w:cs="Arial"/>
          <w:sz w:val="20"/>
          <w:szCs w:val="20"/>
        </w:rPr>
        <w:t>Rozpočtová opatření</w:t>
      </w:r>
      <w:r w:rsidR="00A94134">
        <w:rPr>
          <w:rFonts w:ascii="Arial" w:hAnsi="Arial" w:cs="Arial"/>
          <w:sz w:val="20"/>
          <w:szCs w:val="20"/>
        </w:rPr>
        <w:t xml:space="preserve"> </w:t>
      </w:r>
      <w:r w:rsidR="003E62C5">
        <w:rPr>
          <w:rFonts w:ascii="Arial" w:hAnsi="Arial" w:cs="Arial"/>
          <w:sz w:val="20"/>
          <w:szCs w:val="20"/>
        </w:rPr>
        <w:tab/>
      </w:r>
      <w:r w:rsidR="003E62C5">
        <w:rPr>
          <w:rFonts w:ascii="Arial" w:hAnsi="Arial" w:cs="Arial"/>
          <w:sz w:val="20"/>
          <w:szCs w:val="20"/>
        </w:rPr>
        <w:tab/>
      </w:r>
    </w:p>
    <w:p w:rsidR="00EE19BE" w:rsidRDefault="00EE19BE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E62C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. Jednání DR společnosti SNEO, a.s. dne </w:t>
      </w:r>
      <w:proofErr w:type="gramStart"/>
      <w:r w:rsidR="003E62C5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3E62C5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.2025</w:t>
      </w:r>
      <w:proofErr w:type="gramEnd"/>
    </w:p>
    <w:p w:rsidR="00EE19BE" w:rsidRDefault="00EE19BE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E62C5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Sportoviště na Macharově náměstí – </w:t>
      </w:r>
      <w:r w:rsidR="003E62C5">
        <w:rPr>
          <w:rFonts w:ascii="Arial" w:hAnsi="Arial" w:cs="Arial"/>
          <w:sz w:val="20"/>
          <w:szCs w:val="20"/>
        </w:rPr>
        <w:t>návštěva sportoviště</w:t>
      </w:r>
    </w:p>
    <w:p w:rsidR="009A0EC0" w:rsidRPr="005C681B" w:rsidRDefault="003E62C5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9A0EC0">
        <w:rPr>
          <w:rFonts w:ascii="Arial" w:hAnsi="Arial" w:cs="Arial"/>
          <w:sz w:val="20"/>
          <w:szCs w:val="20"/>
        </w:rPr>
        <w:t>. Různé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3E62C5" w:rsidP="009B26C2">
      <w:pPr>
        <w:pStyle w:val="P6Textnormal"/>
        <w:ind w:left="0"/>
      </w:pPr>
      <w:r>
        <w:t>8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Pr="00E74220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 w:rsidRPr="00E74220">
        <w:t xml:space="preserve">Předseda FV T. </w:t>
      </w:r>
      <w:proofErr w:type="spellStart"/>
      <w:r w:rsidR="00CC65CD" w:rsidRPr="00E74220">
        <w:t>Pižl</w:t>
      </w:r>
      <w:proofErr w:type="spellEnd"/>
      <w:r w:rsidR="00CC65CD" w:rsidRPr="00E74220">
        <w:t xml:space="preserve"> představil j</w:t>
      </w:r>
      <w:r w:rsidR="00641F39" w:rsidRPr="00E74220">
        <w:t xml:space="preserve">ednotlivé body programu jednání, </w:t>
      </w:r>
      <w:r w:rsidR="00CC65CD" w:rsidRPr="00E74220">
        <w:t>poté vyzval členy FV k případnému doplnění programu. Následně o programu nechal hlasovat.</w:t>
      </w:r>
      <w:r w:rsidR="00641F39" w:rsidRPr="00E74220">
        <w:br/>
      </w:r>
      <w:r w:rsidR="00641F39" w:rsidRPr="00E74220">
        <w:br/>
      </w:r>
      <w:r w:rsidR="00E96A0E" w:rsidRPr="00E74220">
        <w:t>Hlasování o usnesení ve znění:</w:t>
      </w:r>
    </w:p>
    <w:p w:rsidR="00E96A0E" w:rsidRPr="00E74220" w:rsidRDefault="00E96A0E" w:rsidP="00E96A0E">
      <w:pPr>
        <w:pStyle w:val="P6Textnormal"/>
        <w:ind w:left="357"/>
      </w:pPr>
      <w:r w:rsidRPr="00E74220">
        <w:t xml:space="preserve">FV schvaluje program </w:t>
      </w:r>
      <w:r w:rsidR="00F74CBE">
        <w:t>8</w:t>
      </w:r>
      <w:r w:rsidRPr="00E74220">
        <w:t>. jednání FV.</w:t>
      </w:r>
    </w:p>
    <w:p w:rsidR="00641F39" w:rsidRPr="00E74220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RPr="00E74220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860B4F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860B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Pr="00E74220" w:rsidRDefault="007D35EC" w:rsidP="007D35EC">
      <w:pPr>
        <w:pStyle w:val="P6Textnormal"/>
        <w:ind w:left="357"/>
      </w:pPr>
    </w:p>
    <w:p w:rsidR="007D35EC" w:rsidRPr="00E74220" w:rsidRDefault="007D35EC" w:rsidP="007D35EC">
      <w:pPr>
        <w:pStyle w:val="P6Textnormal"/>
        <w:ind w:left="357"/>
      </w:pPr>
      <w:r w:rsidRPr="00E74220">
        <w:t xml:space="preserve">Pozn. </w:t>
      </w:r>
      <w:r w:rsidR="00F74CBE">
        <w:t>M.</w:t>
      </w:r>
      <w:r w:rsidR="00061F38">
        <w:t xml:space="preserve"> </w:t>
      </w:r>
      <w:proofErr w:type="spellStart"/>
      <w:r w:rsidR="00061F38">
        <w:t>K</w:t>
      </w:r>
      <w:r w:rsidR="00F74CBE">
        <w:t>ous</w:t>
      </w:r>
      <w:r w:rsidR="00061F38">
        <w:t>a</w:t>
      </w:r>
      <w:r w:rsidR="00F74CBE">
        <w:t>líková</w:t>
      </w:r>
      <w:proofErr w:type="spellEnd"/>
      <w:r w:rsidR="00F74CBE">
        <w:t>, M.</w:t>
      </w:r>
      <w:r w:rsidR="00061F38">
        <w:t xml:space="preserve"> </w:t>
      </w:r>
      <w:r w:rsidR="00F74CBE">
        <w:t>Vostrý</w:t>
      </w:r>
      <w:r w:rsidR="001C3B47">
        <w:t xml:space="preserve"> </w:t>
      </w:r>
      <w:r w:rsidRPr="00E74220">
        <w:t>nehlasoval</w:t>
      </w:r>
      <w:r w:rsidR="001C3B47">
        <w:t>i</w:t>
      </w:r>
    </w:p>
    <w:p w:rsidR="007D35EC" w:rsidRPr="00E74220" w:rsidRDefault="007D35EC" w:rsidP="009B26C2">
      <w:pPr>
        <w:pStyle w:val="P6Textnormal"/>
        <w:ind w:left="357"/>
      </w:pPr>
    </w:p>
    <w:p w:rsidR="00915435" w:rsidRPr="00E74220" w:rsidRDefault="00915435" w:rsidP="009B26C2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</w:t>
      </w:r>
      <w:r w:rsidR="00BF12D0" w:rsidRPr="00E74220">
        <w:rPr>
          <w:b/>
          <w:color w:val="auto"/>
        </w:rPr>
        <w:t>FV č.</w:t>
      </w:r>
      <w:r w:rsidR="00BF12D0" w:rsidRPr="00E74220">
        <w:rPr>
          <w:color w:val="auto"/>
        </w:rPr>
        <w:t xml:space="preserve"> </w:t>
      </w:r>
      <w:r w:rsidR="00DD2643" w:rsidRPr="00E74220">
        <w:rPr>
          <w:b/>
          <w:color w:val="auto"/>
        </w:rPr>
        <w:t>1</w:t>
      </w:r>
      <w:r w:rsidR="00061F38">
        <w:rPr>
          <w:b/>
          <w:color w:val="auto"/>
        </w:rPr>
        <w:t>7</w:t>
      </w:r>
      <w:r w:rsidR="001C3B47">
        <w:rPr>
          <w:b/>
          <w:color w:val="auto"/>
        </w:rPr>
        <w:t>6</w:t>
      </w:r>
      <w:r w:rsidR="00BF12D0" w:rsidRPr="00E74220">
        <w:rPr>
          <w:b/>
          <w:color w:val="auto"/>
        </w:rPr>
        <w:t>/</w:t>
      </w:r>
      <w:r w:rsidR="00510E40">
        <w:rPr>
          <w:b/>
          <w:color w:val="auto"/>
        </w:rPr>
        <w:t>0</w:t>
      </w:r>
      <w:r w:rsidR="00061F38">
        <w:rPr>
          <w:b/>
          <w:color w:val="auto"/>
        </w:rPr>
        <w:t>9</w:t>
      </w:r>
      <w:r w:rsidR="00BF12D0" w:rsidRPr="00E74220">
        <w:rPr>
          <w:b/>
          <w:color w:val="auto"/>
        </w:rPr>
        <w:t>/202</w:t>
      </w:r>
      <w:r w:rsidR="00510E40">
        <w:rPr>
          <w:b/>
          <w:color w:val="auto"/>
        </w:rPr>
        <w:t>5</w:t>
      </w:r>
      <w:r w:rsidR="00BF12D0" w:rsidRPr="00E74220">
        <w:rPr>
          <w:b/>
          <w:color w:val="auto"/>
        </w:rPr>
        <w:t xml:space="preserve"> </w:t>
      </w:r>
      <w:r w:rsidRPr="00E74220">
        <w:rPr>
          <w:b/>
        </w:rPr>
        <w:t>(schváleno):</w:t>
      </w:r>
    </w:p>
    <w:p w:rsidR="00CB3DB1" w:rsidRPr="00E74220" w:rsidRDefault="00915435" w:rsidP="00320D72">
      <w:pPr>
        <w:pStyle w:val="P6Textnormal"/>
        <w:ind w:left="357"/>
      </w:pPr>
      <w:r w:rsidRPr="00E74220">
        <w:rPr>
          <w:b/>
        </w:rPr>
        <w:t>FV schval</w:t>
      </w:r>
      <w:r w:rsidR="00892896" w:rsidRPr="00E74220">
        <w:rPr>
          <w:b/>
        </w:rPr>
        <w:t xml:space="preserve">uje program </w:t>
      </w:r>
      <w:r w:rsidR="00F74CBE">
        <w:rPr>
          <w:b/>
        </w:rPr>
        <w:t>8</w:t>
      </w:r>
      <w:r w:rsidR="00893B97" w:rsidRPr="00E74220">
        <w:rPr>
          <w:b/>
        </w:rPr>
        <w:t>. jednání FV</w:t>
      </w:r>
      <w:r w:rsidRPr="00E74220">
        <w:t>.</w:t>
      </w:r>
    </w:p>
    <w:p w:rsidR="00320D72" w:rsidRDefault="00320D72" w:rsidP="00320D72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navrhl jako ověřovatele zápisu </w:t>
      </w:r>
      <w:r>
        <w:t xml:space="preserve">Ing. </w:t>
      </w:r>
      <w:r w:rsidR="00061F38">
        <w:t xml:space="preserve">Jana </w:t>
      </w:r>
      <w:proofErr w:type="spellStart"/>
      <w:r w:rsidR="00061F38">
        <w:t>Vacíře</w:t>
      </w:r>
      <w:proofErr w:type="spellEnd"/>
      <w:r w:rsidRPr="00E74220">
        <w:t>, t</w:t>
      </w:r>
      <w:r>
        <w:t>en</w:t>
      </w:r>
      <w:r w:rsidRPr="00E74220">
        <w:t xml:space="preserve"> nominaci přijal, následně proběhlo hlasování.</w:t>
      </w:r>
    </w:p>
    <w:p w:rsidR="001C3B47" w:rsidRPr="00E74220" w:rsidRDefault="001C3B47" w:rsidP="001C3B47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</w:pPr>
      <w:r w:rsidRPr="00E74220">
        <w:t>Hlasování o usnesení ve znění:</w:t>
      </w:r>
    </w:p>
    <w:p w:rsidR="001C3B47" w:rsidRPr="00E74220" w:rsidRDefault="001C3B47" w:rsidP="001C3B47">
      <w:pPr>
        <w:pStyle w:val="P6Textnormal"/>
        <w:ind w:left="357"/>
      </w:pPr>
      <w:r w:rsidRPr="00E74220">
        <w:t>FV sc</w:t>
      </w:r>
      <w:r>
        <w:t xml:space="preserve">hvaluje jako ověřovatele zápisu Ing. </w:t>
      </w:r>
      <w:r w:rsidR="00061F38">
        <w:t xml:space="preserve">Jana </w:t>
      </w:r>
      <w:proofErr w:type="spellStart"/>
      <w:r w:rsidR="00061F38">
        <w:t>Vacíře</w:t>
      </w:r>
      <w:proofErr w:type="spellEnd"/>
    </w:p>
    <w:p w:rsidR="001C3B47" w:rsidRPr="00E74220" w:rsidRDefault="001C3B47" w:rsidP="001C3B47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C3B47" w:rsidRPr="00E74220" w:rsidTr="0030796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1C3B47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30796A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30796A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1C3B47" w:rsidRDefault="001C3B47" w:rsidP="001C3B47">
      <w:pPr>
        <w:pStyle w:val="P6Textnormal"/>
        <w:ind w:left="357"/>
      </w:pPr>
    </w:p>
    <w:p w:rsidR="00061F38" w:rsidRPr="00E74220" w:rsidRDefault="00061F38" w:rsidP="001C3B47">
      <w:pPr>
        <w:pStyle w:val="P6Textnormal"/>
        <w:ind w:left="357"/>
      </w:pPr>
      <w:r w:rsidRPr="00E74220">
        <w:lastRenderedPageBreak/>
        <w:t xml:space="preserve">Pozn. </w:t>
      </w:r>
      <w:r>
        <w:t xml:space="preserve">M. </w:t>
      </w:r>
      <w:proofErr w:type="spellStart"/>
      <w:r>
        <w:t>Kousalíková</w:t>
      </w:r>
      <w:proofErr w:type="spellEnd"/>
      <w:r>
        <w:t xml:space="preserve">, M. Vostrý </w:t>
      </w:r>
      <w:r w:rsidRPr="00E74220">
        <w:t>nehlasoval</w:t>
      </w:r>
      <w:r>
        <w:t>i</w:t>
      </w:r>
    </w:p>
    <w:p w:rsidR="001C3B47" w:rsidRPr="00E74220" w:rsidRDefault="001C3B47" w:rsidP="001C3B47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 w:rsidR="00061F38">
        <w:rPr>
          <w:b/>
        </w:rPr>
        <w:t>77</w:t>
      </w:r>
      <w:r w:rsidRPr="00E74220">
        <w:rPr>
          <w:b/>
        </w:rPr>
        <w:t>/</w:t>
      </w:r>
      <w:r>
        <w:rPr>
          <w:b/>
        </w:rPr>
        <w:t>06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</w:p>
    <w:p w:rsidR="001C3B47" w:rsidRPr="00E74220" w:rsidRDefault="001C3B47" w:rsidP="001C3B47">
      <w:pPr>
        <w:pStyle w:val="P6Textnormal"/>
        <w:ind w:left="357"/>
        <w:rPr>
          <w:b/>
        </w:rPr>
      </w:pPr>
      <w:r w:rsidRPr="00E74220">
        <w:rPr>
          <w:b/>
        </w:rPr>
        <w:t>FV schvalu</w:t>
      </w:r>
      <w:r>
        <w:rPr>
          <w:b/>
        </w:rPr>
        <w:t>je jako ověřovatele zápisu Ing</w:t>
      </w:r>
      <w:r w:rsidR="00061F38">
        <w:rPr>
          <w:b/>
        </w:rPr>
        <w:t xml:space="preserve">. Jana </w:t>
      </w:r>
      <w:proofErr w:type="spellStart"/>
      <w:r w:rsidR="00061F38">
        <w:rPr>
          <w:b/>
        </w:rPr>
        <w:t>Vacíře</w:t>
      </w:r>
      <w:proofErr w:type="spellEnd"/>
    </w:p>
    <w:p w:rsidR="001C3B47" w:rsidRDefault="001C3B47" w:rsidP="00320D72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uvedl další materiál - schválení zápisu z jednání dne </w:t>
      </w:r>
      <w:proofErr w:type="gramStart"/>
      <w:r w:rsidR="001C3B47">
        <w:t>2</w:t>
      </w:r>
      <w:r w:rsidR="00061F38">
        <w:t>7</w:t>
      </w:r>
      <w:r w:rsidR="001C3B47">
        <w:t>.</w:t>
      </w:r>
      <w:r w:rsidR="00061F38">
        <w:t>8</w:t>
      </w:r>
      <w:r w:rsidRPr="00E74220">
        <w:t>.202</w:t>
      </w:r>
      <w:r>
        <w:t>5</w:t>
      </w:r>
      <w:proofErr w:type="gramEnd"/>
      <w:r w:rsidRPr="00E74220">
        <w:t xml:space="preserve"> a vyzval členy FV k diskusi či připomínkám. Žádné připomínky ani návrhy nebyly. Následně nechal o zápisu hlasovat.</w:t>
      </w:r>
    </w:p>
    <w:p w:rsidR="00A5221A" w:rsidRPr="00E74220" w:rsidRDefault="00A5221A" w:rsidP="00A5221A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</w:pPr>
      <w:r w:rsidRPr="00E74220">
        <w:t>Hlasování o usnesení ve znění:</w:t>
      </w:r>
    </w:p>
    <w:p w:rsidR="00A5221A" w:rsidRPr="00E74220" w:rsidRDefault="00A5221A" w:rsidP="00A5221A">
      <w:pPr>
        <w:pStyle w:val="P6Textnormal"/>
        <w:ind w:left="357"/>
      </w:pPr>
      <w:r w:rsidRPr="00E74220">
        <w:t xml:space="preserve">FV schvaluje zápis z jednání FV ze dne </w:t>
      </w:r>
      <w:proofErr w:type="gramStart"/>
      <w:r w:rsidR="001C3B47">
        <w:t>2</w:t>
      </w:r>
      <w:r w:rsidR="00061F38">
        <w:t>7</w:t>
      </w:r>
      <w:r w:rsidRPr="00E74220">
        <w:t>.</w:t>
      </w:r>
      <w:r w:rsidR="00061F38">
        <w:t>8</w:t>
      </w:r>
      <w:r w:rsidRPr="00E74220">
        <w:t>.202</w:t>
      </w:r>
      <w:r>
        <w:t>5</w:t>
      </w:r>
      <w:proofErr w:type="gramEnd"/>
      <w:r w:rsidRPr="00E74220">
        <w:t>.</w:t>
      </w:r>
    </w:p>
    <w:p w:rsidR="00A5221A" w:rsidRPr="00E74220" w:rsidRDefault="00A5221A" w:rsidP="00A5221A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5221A" w:rsidRPr="00E74220" w:rsidTr="000953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32626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3262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09534D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09534D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A5221A" w:rsidRPr="00E74220" w:rsidRDefault="00A5221A" w:rsidP="00A5221A">
      <w:pPr>
        <w:pStyle w:val="P6Textnormal"/>
        <w:ind w:left="357"/>
        <w:rPr>
          <w:highlight w:val="yellow"/>
        </w:rPr>
      </w:pPr>
    </w:p>
    <w:p w:rsidR="001C3B47" w:rsidRPr="00E74220" w:rsidRDefault="00061F38" w:rsidP="00061F38">
      <w:pPr>
        <w:pStyle w:val="P6Textnormal"/>
        <w:ind w:left="0" w:firstLine="357"/>
      </w:pPr>
      <w:r w:rsidRPr="00E74220">
        <w:t xml:space="preserve">Pozn. </w:t>
      </w:r>
      <w:r>
        <w:t xml:space="preserve">M. </w:t>
      </w:r>
      <w:proofErr w:type="spellStart"/>
      <w:r>
        <w:t>Kousalíková</w:t>
      </w:r>
      <w:proofErr w:type="spellEnd"/>
      <w:r>
        <w:t xml:space="preserve">, M. Vostrý </w:t>
      </w:r>
      <w:r w:rsidRPr="00E74220">
        <w:t>nehlasoval</w:t>
      </w:r>
      <w:r>
        <w:t>i</w:t>
      </w:r>
    </w:p>
    <w:p w:rsidR="00A5221A" w:rsidRPr="00E74220" w:rsidRDefault="00A5221A" w:rsidP="00A5221A">
      <w:pPr>
        <w:pStyle w:val="P6Textnormal"/>
        <w:ind w:left="357"/>
        <w:rPr>
          <w:highlight w:val="yellow"/>
        </w:rPr>
      </w:pPr>
    </w:p>
    <w:p w:rsidR="00A5221A" w:rsidRPr="00E74220" w:rsidRDefault="00A5221A" w:rsidP="00A5221A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 w:rsidR="00061F38">
        <w:rPr>
          <w:b/>
        </w:rPr>
        <w:t>78</w:t>
      </w:r>
      <w:r w:rsidRPr="00E74220">
        <w:rPr>
          <w:b/>
        </w:rPr>
        <w:t>/</w:t>
      </w:r>
      <w:r>
        <w:rPr>
          <w:b/>
        </w:rPr>
        <w:t>0</w:t>
      </w:r>
      <w:r w:rsidR="00061F38">
        <w:rPr>
          <w:b/>
        </w:rPr>
        <w:t>9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</w:p>
    <w:p w:rsidR="00A5221A" w:rsidRPr="00E74220" w:rsidRDefault="00A5221A" w:rsidP="00A5221A">
      <w:pPr>
        <w:pStyle w:val="P6Textnormal"/>
        <w:ind w:left="357"/>
        <w:rPr>
          <w:b/>
        </w:rPr>
      </w:pPr>
      <w:r w:rsidRPr="00E74220">
        <w:rPr>
          <w:b/>
        </w:rPr>
        <w:t>FV schvaluje zápis z j</w:t>
      </w:r>
      <w:r w:rsidR="00061F38">
        <w:rPr>
          <w:b/>
        </w:rPr>
        <w:t>e</w:t>
      </w:r>
      <w:r w:rsidRPr="00E74220">
        <w:rPr>
          <w:b/>
        </w:rPr>
        <w:t xml:space="preserve">dnání FV ze dne </w:t>
      </w:r>
      <w:proofErr w:type="gramStart"/>
      <w:r w:rsidR="001C3B47">
        <w:rPr>
          <w:b/>
        </w:rPr>
        <w:t>2</w:t>
      </w:r>
      <w:r w:rsidR="00061F38">
        <w:rPr>
          <w:b/>
        </w:rPr>
        <w:t>7</w:t>
      </w:r>
      <w:r w:rsidRPr="00E74220">
        <w:rPr>
          <w:b/>
        </w:rPr>
        <w:t>.</w:t>
      </w:r>
      <w:r w:rsidR="00061F38">
        <w:rPr>
          <w:b/>
        </w:rPr>
        <w:t>8</w:t>
      </w:r>
      <w:r w:rsidRPr="00E74220">
        <w:rPr>
          <w:b/>
        </w:rPr>
        <w:t>.202</w:t>
      </w:r>
      <w:r>
        <w:rPr>
          <w:b/>
        </w:rPr>
        <w:t>5</w:t>
      </w:r>
      <w:proofErr w:type="gramEnd"/>
      <w:r w:rsidRPr="00E74220">
        <w:rPr>
          <w:b/>
        </w:rPr>
        <w:t>.</w:t>
      </w:r>
    </w:p>
    <w:p w:rsidR="00BC22D5" w:rsidRDefault="00BC22D5" w:rsidP="00320D72">
      <w:pPr>
        <w:pStyle w:val="P6Textnormal"/>
        <w:ind w:left="357"/>
      </w:pPr>
    </w:p>
    <w:p w:rsidR="00A5221A" w:rsidRPr="00E74220" w:rsidRDefault="00A5221A" w:rsidP="00320D72">
      <w:pPr>
        <w:pStyle w:val="P6Textnormal"/>
        <w:ind w:left="357"/>
      </w:pPr>
    </w:p>
    <w:p w:rsidR="00890C21" w:rsidRPr="00E74220" w:rsidRDefault="00890C21" w:rsidP="001C3B47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E74220">
        <w:rPr>
          <w:rFonts w:ascii="Arial" w:hAnsi="Arial" w:cs="Arial"/>
          <w:b/>
          <w:color w:val="221E1F"/>
          <w:sz w:val="20"/>
          <w:szCs w:val="20"/>
          <w:u w:val="single"/>
        </w:rPr>
        <w:t>Rozpočtová opatření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podklady pro jednání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</w:t>
      </w:r>
      <w:r w:rsidR="00061F38">
        <w:rPr>
          <w:rFonts w:ascii="Arial" w:hAnsi="Arial" w:cs="Arial"/>
          <w:color w:val="221E1F"/>
          <w:sz w:val="20"/>
          <w:szCs w:val="20"/>
        </w:rPr>
        <w:t>9</w:t>
      </w:r>
      <w:r w:rsidRPr="00E74220">
        <w:rPr>
          <w:rFonts w:ascii="Arial" w:hAnsi="Arial" w:cs="Arial"/>
          <w:color w:val="221E1F"/>
          <w:sz w:val="20"/>
          <w:szCs w:val="20"/>
        </w:rPr>
        <w:t>.RO opatření. V případě potřeby navrhl pan předseda nechat hlasovat o některých RO individuálně.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Individuální hlasování nebylo potřeba.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 w:rsidR="007F2260">
        <w:rPr>
          <w:rFonts w:ascii="Arial" w:hAnsi="Arial" w:cs="Arial"/>
          <w:color w:val="221E1F"/>
          <w:sz w:val="20"/>
          <w:szCs w:val="20"/>
        </w:rPr>
        <w:t>edně nechal hlasovat o usnesení jako celku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890C21" w:rsidRPr="00061F38" w:rsidRDefault="00890C21" w:rsidP="00061F38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 w:rsidR="00A439D5">
        <w:rPr>
          <w:rFonts w:ascii="Arial" w:hAnsi="Arial" w:cs="Arial"/>
          <w:color w:val="221E1F"/>
          <w:sz w:val="20"/>
          <w:szCs w:val="20"/>
        </w:rPr>
        <w:t xml:space="preserve"> </w:t>
      </w:r>
      <w:r w:rsidR="00061F38">
        <w:rPr>
          <w:rFonts w:ascii="Arial" w:hAnsi="Arial" w:cs="Arial"/>
          <w:color w:val="221E1F"/>
          <w:sz w:val="20"/>
          <w:szCs w:val="20"/>
        </w:rPr>
        <w:t>9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 xml:space="preserve">. </w:t>
      </w:r>
      <w:r w:rsidRPr="00061F38">
        <w:rPr>
          <w:rFonts w:ascii="Arial" w:hAnsi="Arial" w:cs="Arial"/>
          <w:color w:val="221E1F"/>
          <w:sz w:val="20"/>
          <w:szCs w:val="20"/>
        </w:rPr>
        <w:t>RO ve znění:</w:t>
      </w:r>
      <w:r w:rsidRPr="00061F38">
        <w:rPr>
          <w:rFonts w:ascii="Arial" w:hAnsi="Arial" w:cs="Arial"/>
          <w:color w:val="221E1F"/>
          <w:sz w:val="20"/>
          <w:szCs w:val="20"/>
        </w:rPr>
        <w:br/>
        <w:t>FV schvaluje a doporučuje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 xml:space="preserve"> </w:t>
      </w:r>
      <w:r w:rsidR="00061F38">
        <w:rPr>
          <w:rFonts w:ascii="Arial" w:hAnsi="Arial" w:cs="Arial"/>
          <w:color w:val="221E1F"/>
          <w:sz w:val="20"/>
          <w:szCs w:val="20"/>
        </w:rPr>
        <w:t>9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>. rozpočtová opatření</w:t>
      </w:r>
      <w:r w:rsidR="00594002" w:rsidRPr="00061F38">
        <w:rPr>
          <w:rFonts w:ascii="Arial" w:hAnsi="Arial" w:cs="Arial"/>
          <w:color w:val="221E1F"/>
          <w:sz w:val="20"/>
          <w:szCs w:val="20"/>
        </w:rPr>
        <w:t xml:space="preserve"> </w:t>
      </w:r>
      <w:r w:rsidRPr="00061F38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90C21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1C3B47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1C3B4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EA0C23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7F2260" w:rsidP="007F2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890C21" w:rsidRDefault="00890C21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1C3B47" w:rsidRPr="00E74220" w:rsidRDefault="00061F38" w:rsidP="001C3B47">
      <w:pPr>
        <w:pStyle w:val="P6Textnormal"/>
        <w:ind w:left="357"/>
      </w:pPr>
      <w:r w:rsidRPr="00E74220">
        <w:t xml:space="preserve">Pozn. </w:t>
      </w:r>
      <w:r>
        <w:t xml:space="preserve">M. </w:t>
      </w:r>
      <w:proofErr w:type="spellStart"/>
      <w:r>
        <w:t>Kouslíková</w:t>
      </w:r>
      <w:proofErr w:type="spellEnd"/>
      <w:r>
        <w:t xml:space="preserve">, M. Vostrý </w:t>
      </w:r>
      <w:r w:rsidRPr="00E74220">
        <w:t>nehlasoval</w:t>
      </w:r>
      <w:r>
        <w:t>i</w:t>
      </w:r>
    </w:p>
    <w:p w:rsidR="00A5221A" w:rsidRDefault="00A5221A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890C21" w:rsidRDefault="00890C21" w:rsidP="00197984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 w:rsidR="00061F38">
        <w:rPr>
          <w:b/>
        </w:rPr>
        <w:t>79</w:t>
      </w:r>
      <w:r w:rsidRPr="00E74220">
        <w:rPr>
          <w:b/>
        </w:rPr>
        <w:t>/</w:t>
      </w:r>
      <w:r w:rsidR="00594002">
        <w:rPr>
          <w:b/>
        </w:rPr>
        <w:t>0</w:t>
      </w:r>
      <w:r w:rsidR="00061F38">
        <w:rPr>
          <w:b/>
        </w:rPr>
        <w:t>9</w:t>
      </w:r>
      <w:r w:rsidRPr="00E74220">
        <w:rPr>
          <w:b/>
        </w:rPr>
        <w:t>/202</w:t>
      </w:r>
      <w:r w:rsidR="00594002"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 w:rsidR="00061F38">
        <w:rPr>
          <w:b/>
        </w:rPr>
        <w:t>9</w:t>
      </w:r>
      <w:r w:rsidR="007F2260">
        <w:rPr>
          <w:b/>
        </w:rPr>
        <w:t xml:space="preserve">. </w:t>
      </w:r>
      <w:r w:rsidRPr="00E74220">
        <w:rPr>
          <w:b/>
        </w:rPr>
        <w:t>RO k dalšímu projednání v orgánech MČ</w:t>
      </w:r>
    </w:p>
    <w:p w:rsidR="00594002" w:rsidRDefault="00594002" w:rsidP="00197984">
      <w:pPr>
        <w:pStyle w:val="P6Textnormal"/>
        <w:ind w:left="426"/>
        <w:rPr>
          <w:b/>
        </w:rPr>
      </w:pPr>
    </w:p>
    <w:p w:rsidR="001C3B47" w:rsidRDefault="001C3B47" w:rsidP="00197984">
      <w:pPr>
        <w:pStyle w:val="P6Textnormal"/>
        <w:ind w:left="426"/>
      </w:pPr>
      <w:r w:rsidRPr="001C3B47">
        <w:t>Příchod 16:0</w:t>
      </w:r>
      <w:r w:rsidR="00061F38">
        <w:t>5</w:t>
      </w:r>
      <w:r w:rsidRPr="001C3B47">
        <w:t xml:space="preserve">hod </w:t>
      </w:r>
      <w:r w:rsidR="00061F38">
        <w:t xml:space="preserve">M. </w:t>
      </w:r>
      <w:proofErr w:type="spellStart"/>
      <w:r w:rsidR="00061F38">
        <w:t>Kousalíková</w:t>
      </w:r>
      <w:proofErr w:type="spellEnd"/>
    </w:p>
    <w:p w:rsidR="00061F38" w:rsidRDefault="00061F38" w:rsidP="00061F38">
      <w:pPr>
        <w:pStyle w:val="P6Textnormal"/>
        <w:ind w:left="426"/>
      </w:pPr>
      <w:r w:rsidRPr="001C3B47">
        <w:t>Příchod 16:</w:t>
      </w:r>
      <w:r>
        <w:t>10</w:t>
      </w:r>
      <w:r w:rsidRPr="001C3B47">
        <w:t xml:space="preserve">hod </w:t>
      </w:r>
      <w:r>
        <w:t>M. Vostrý</w:t>
      </w:r>
    </w:p>
    <w:p w:rsidR="001C3B47" w:rsidRDefault="001C3B47" w:rsidP="001C3B47">
      <w:pPr>
        <w:pStyle w:val="P6Textnormal"/>
        <w:ind w:left="0"/>
      </w:pPr>
    </w:p>
    <w:p w:rsidR="00442E1D" w:rsidRPr="00D24EB4" w:rsidRDefault="00442E1D" w:rsidP="001C3B47">
      <w:pPr>
        <w:pStyle w:val="P6Textnormal"/>
        <w:ind w:left="0"/>
      </w:pPr>
    </w:p>
    <w:p w:rsidR="001C3B47" w:rsidRDefault="001C3B47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 xml:space="preserve">Jednání DR společnosti SNEO, a.s. dne </w:t>
      </w:r>
      <w:proofErr w:type="gramStart"/>
      <w:r w:rsidR="00061F38">
        <w:rPr>
          <w:b/>
          <w:u w:val="single"/>
        </w:rPr>
        <w:t>6</w:t>
      </w:r>
      <w:r>
        <w:rPr>
          <w:b/>
          <w:u w:val="single"/>
        </w:rPr>
        <w:t>.</w:t>
      </w:r>
      <w:r w:rsidR="00061F38">
        <w:rPr>
          <w:b/>
          <w:u w:val="single"/>
        </w:rPr>
        <w:t>9</w:t>
      </w:r>
      <w:r>
        <w:rPr>
          <w:b/>
          <w:u w:val="single"/>
        </w:rPr>
        <w:t>.2025</w:t>
      </w:r>
      <w:proofErr w:type="gramEnd"/>
    </w:p>
    <w:p w:rsidR="001C3B47" w:rsidRDefault="001C3B47" w:rsidP="001C3B47">
      <w:pPr>
        <w:pStyle w:val="P6Textnormal"/>
        <w:ind w:left="0"/>
        <w:rPr>
          <w:b/>
          <w:u w:val="single"/>
        </w:rPr>
      </w:pPr>
    </w:p>
    <w:p w:rsidR="00F65B8E" w:rsidRDefault="00F65B8E" w:rsidP="001C3B47">
      <w:pPr>
        <w:pStyle w:val="P6Textnormal"/>
        <w:ind w:left="0"/>
      </w:pPr>
      <w:r>
        <w:t>Předseda uvedl daný bod a předal slovo předsedoví dozorčí rady panu JUDr. J. J</w:t>
      </w:r>
      <w:r w:rsidR="00442E1D">
        <w:t>anouškovi, který představil danou Zprávu.</w:t>
      </w:r>
    </w:p>
    <w:p w:rsidR="00F65B8E" w:rsidRDefault="00F65B8E" w:rsidP="001C3B47">
      <w:pPr>
        <w:pStyle w:val="P6Textnormal"/>
        <w:ind w:left="0"/>
        <w:rPr>
          <w:b/>
          <w:u w:val="single"/>
        </w:rPr>
      </w:pPr>
    </w:p>
    <w:p w:rsidR="00F65B8E" w:rsidRPr="00E74220" w:rsidRDefault="00F65B8E" w:rsidP="00F65B8E">
      <w:pPr>
        <w:pStyle w:val="Odstavecseseznamem"/>
        <w:ind w:left="0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 xml:space="preserve">edně nechal hlasovat o usnesení ve znění </w:t>
      </w:r>
    </w:p>
    <w:p w:rsidR="00F65B8E" w:rsidRPr="00D24EB4" w:rsidRDefault="00F65B8E" w:rsidP="00F65B8E">
      <w:pPr>
        <w:pStyle w:val="Normlnweb"/>
        <w:spacing w:before="240" w:beforeAutospacing="0" w:after="240" w:afterAutospacing="0"/>
        <w:ind w:left="720" w:hanging="294"/>
        <w:rPr>
          <w:sz w:val="20"/>
          <w:szCs w:val="20"/>
        </w:rPr>
      </w:pPr>
      <w:r w:rsidRPr="00D24EB4">
        <w:rPr>
          <w:rFonts w:ascii="Arial" w:hAnsi="Arial" w:cs="Arial"/>
          <w:b/>
          <w:bCs/>
          <w:color w:val="000000"/>
          <w:sz w:val="20"/>
          <w:szCs w:val="20"/>
        </w:rPr>
        <w:t xml:space="preserve">FV bere na vědomí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zprávu DR společnosti SNEO, a.s. dne </w:t>
      </w:r>
      <w:proofErr w:type="gramStart"/>
      <w:r w:rsidR="00061F38">
        <w:rPr>
          <w:rFonts w:ascii="Arial" w:hAnsi="Arial" w:cs="Arial"/>
          <w:b/>
          <w:bCs/>
          <w:color w:val="000000"/>
          <w:sz w:val="20"/>
          <w:szCs w:val="20"/>
        </w:rPr>
        <w:t>8</w:t>
      </w:r>
      <w:r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061F38">
        <w:rPr>
          <w:rFonts w:ascii="Arial" w:hAnsi="Arial" w:cs="Arial"/>
          <w:b/>
          <w:bCs/>
          <w:color w:val="000000"/>
          <w:sz w:val="20"/>
          <w:szCs w:val="20"/>
        </w:rPr>
        <w:t>9</w:t>
      </w:r>
      <w:r>
        <w:rPr>
          <w:rFonts w:ascii="Arial" w:hAnsi="Arial" w:cs="Arial"/>
          <w:b/>
          <w:bCs/>
          <w:color w:val="000000"/>
          <w:sz w:val="20"/>
          <w:szCs w:val="20"/>
        </w:rPr>
        <w:t>.2025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F65B8E" w:rsidRPr="00E74220" w:rsidTr="00C0538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F65B8E" w:rsidP="00C0538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F65B8E" w:rsidP="00C0538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F65B8E" w:rsidP="00C0538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F65B8E" w:rsidRDefault="00F65B8E" w:rsidP="00F65B8E">
      <w:pPr>
        <w:pStyle w:val="P6Textnormal"/>
        <w:ind w:left="357"/>
        <w:rPr>
          <w:highlight w:val="yellow"/>
        </w:rPr>
      </w:pPr>
    </w:p>
    <w:p w:rsidR="00F65B8E" w:rsidRPr="00E74220" w:rsidRDefault="00F65B8E" w:rsidP="00F65B8E">
      <w:pPr>
        <w:pStyle w:val="P6Textnormal"/>
        <w:ind w:left="357"/>
        <w:rPr>
          <w:highlight w:val="yellow"/>
        </w:rPr>
      </w:pPr>
    </w:p>
    <w:p w:rsidR="00F65B8E" w:rsidRPr="00D24EB4" w:rsidRDefault="00F65B8E" w:rsidP="00F65B8E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>Usnesení FV č. 1</w:t>
      </w:r>
      <w:r w:rsidR="00061F38">
        <w:rPr>
          <w:b/>
        </w:rPr>
        <w:t>80</w:t>
      </w:r>
      <w:r w:rsidRPr="00D24EB4">
        <w:rPr>
          <w:b/>
        </w:rPr>
        <w:t>/0</w:t>
      </w:r>
      <w:r w:rsidR="00061F38">
        <w:rPr>
          <w:b/>
        </w:rPr>
        <w:t>9</w:t>
      </w:r>
      <w:r w:rsidRPr="00D24EB4">
        <w:rPr>
          <w:b/>
        </w:rPr>
        <w:t>/2025 (schváleno):</w:t>
      </w:r>
    </w:p>
    <w:p w:rsidR="00F65B8E" w:rsidRDefault="00F65B8E" w:rsidP="00F65B8E">
      <w:pPr>
        <w:pStyle w:val="Normlnweb"/>
        <w:spacing w:before="0" w:beforeAutospacing="0" w:after="0" w:afterAutospacing="0"/>
        <w:ind w:left="720" w:hanging="436"/>
        <w:rPr>
          <w:rFonts w:ascii="Arial" w:hAnsi="Arial" w:cs="Arial"/>
          <w:b/>
          <w:bCs/>
          <w:color w:val="000000"/>
          <w:sz w:val="20"/>
          <w:szCs w:val="20"/>
        </w:rPr>
      </w:pPr>
      <w:r w:rsidRPr="00D24EB4">
        <w:rPr>
          <w:rFonts w:ascii="Arial" w:hAnsi="Arial" w:cs="Arial"/>
          <w:b/>
          <w:bCs/>
          <w:color w:val="000000"/>
          <w:sz w:val="20"/>
          <w:szCs w:val="20"/>
        </w:rPr>
        <w:t xml:space="preserve">FV bere na vědomí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zprávu DR společnosti SNEO, a.s. dne </w:t>
      </w:r>
      <w:proofErr w:type="gramStart"/>
      <w:r w:rsidR="00061F38">
        <w:rPr>
          <w:rFonts w:ascii="Arial" w:hAnsi="Arial" w:cs="Arial"/>
          <w:b/>
          <w:bCs/>
          <w:color w:val="000000"/>
          <w:sz w:val="20"/>
          <w:szCs w:val="20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061F38">
        <w:rPr>
          <w:rFonts w:ascii="Arial" w:hAnsi="Arial" w:cs="Arial"/>
          <w:b/>
          <w:bCs/>
          <w:color w:val="000000"/>
          <w:sz w:val="20"/>
          <w:szCs w:val="20"/>
        </w:rPr>
        <w:t>9</w:t>
      </w:r>
      <w:r>
        <w:rPr>
          <w:rFonts w:ascii="Arial" w:hAnsi="Arial" w:cs="Arial"/>
          <w:b/>
          <w:bCs/>
          <w:color w:val="000000"/>
          <w:sz w:val="20"/>
          <w:szCs w:val="20"/>
        </w:rPr>
        <w:t>.2025</w:t>
      </w:r>
      <w:proofErr w:type="gramEnd"/>
    </w:p>
    <w:p w:rsidR="00F65B8E" w:rsidRDefault="00F65B8E" w:rsidP="001C3B47">
      <w:pPr>
        <w:pStyle w:val="P6Textnormal"/>
        <w:ind w:left="0"/>
        <w:rPr>
          <w:b/>
          <w:u w:val="single"/>
        </w:rPr>
      </w:pPr>
    </w:p>
    <w:p w:rsidR="00B35B4B" w:rsidRDefault="00B35B4B" w:rsidP="001C3B47">
      <w:pPr>
        <w:pStyle w:val="P6Textnormal"/>
        <w:ind w:left="0"/>
        <w:rPr>
          <w:b/>
          <w:u w:val="single"/>
        </w:rPr>
      </w:pPr>
    </w:p>
    <w:p w:rsidR="001C3B47" w:rsidRDefault="00F65B8E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 xml:space="preserve">Sportoviště na Macharově náměstí – </w:t>
      </w:r>
      <w:r w:rsidR="00F02A85">
        <w:rPr>
          <w:b/>
          <w:u w:val="single"/>
        </w:rPr>
        <w:t>návštěva sportoviště</w:t>
      </w:r>
    </w:p>
    <w:p w:rsidR="002B2BE2" w:rsidRPr="002B2BE2" w:rsidRDefault="00D008BB" w:rsidP="002B2BE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b/>
          <w:u w:val="single"/>
        </w:rPr>
        <w:br/>
      </w:r>
      <w:r w:rsidR="002B2BE2" w:rsidRPr="002B2BE2">
        <w:rPr>
          <w:rFonts w:ascii="Arial" w:hAnsi="Arial" w:cs="Arial"/>
          <w:color w:val="221E1F"/>
          <w:sz w:val="20"/>
          <w:szCs w:val="20"/>
        </w:rPr>
        <w:t xml:space="preserve">Členové finančního výboru navštívili sportoviště na Macharově náměstí. Na místě diskutovali o aktuální situaci a dalším vývoji areálu se zástupci TJ </w:t>
      </w:r>
      <w:proofErr w:type="spellStart"/>
      <w:r w:rsidR="002B2BE2" w:rsidRPr="002B2BE2">
        <w:rPr>
          <w:rFonts w:ascii="Arial" w:hAnsi="Arial" w:cs="Arial"/>
          <w:color w:val="221E1F"/>
          <w:sz w:val="20"/>
          <w:szCs w:val="20"/>
        </w:rPr>
        <w:t>Tatran</w:t>
      </w:r>
      <w:proofErr w:type="spellEnd"/>
      <w:r w:rsidR="002B2BE2" w:rsidRPr="002B2BE2">
        <w:rPr>
          <w:rFonts w:ascii="Arial" w:hAnsi="Arial" w:cs="Arial"/>
          <w:color w:val="221E1F"/>
          <w:sz w:val="20"/>
          <w:szCs w:val="20"/>
        </w:rPr>
        <w:t xml:space="preserve"> Střešovice – předsedou panem Vaculíkem a ekonomickým náměstkem za účasti pana Martina Kohouta.</w:t>
      </w:r>
    </w:p>
    <w:p w:rsidR="002B2BE2" w:rsidRPr="002B2BE2" w:rsidRDefault="002B2BE2" w:rsidP="002B2BE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2B2BE2" w:rsidRPr="002B2BE2" w:rsidRDefault="002B2BE2" w:rsidP="002B2BE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2B2BE2">
        <w:rPr>
          <w:rFonts w:ascii="Arial" w:hAnsi="Arial" w:cs="Arial"/>
          <w:color w:val="221E1F"/>
          <w:sz w:val="20"/>
          <w:szCs w:val="20"/>
        </w:rPr>
        <w:t>V rámci jednání se členové výboru seznámili:</w:t>
      </w:r>
    </w:p>
    <w:p w:rsidR="002B2BE2" w:rsidRPr="002B2BE2" w:rsidRDefault="002B2BE2" w:rsidP="002B2BE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2B2BE2">
        <w:rPr>
          <w:rFonts w:ascii="Arial" w:hAnsi="Arial" w:cs="Arial"/>
          <w:color w:val="221E1F"/>
          <w:sz w:val="20"/>
          <w:szCs w:val="20"/>
        </w:rPr>
        <w:t>• s historickým vývojem majetkových vztahů, zejména s převody nemovitostí souvisejících se sportovištěm,</w:t>
      </w:r>
    </w:p>
    <w:p w:rsidR="002B2BE2" w:rsidRPr="002B2BE2" w:rsidRDefault="002B2BE2" w:rsidP="002B2BE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2B2BE2">
        <w:rPr>
          <w:rFonts w:ascii="Arial" w:hAnsi="Arial" w:cs="Arial"/>
          <w:color w:val="221E1F"/>
          <w:sz w:val="20"/>
          <w:szCs w:val="20"/>
        </w:rPr>
        <w:t>• s konceptem fungování sportoviště a přilehlé budovy do budoucna,</w:t>
      </w:r>
    </w:p>
    <w:p w:rsidR="002B2BE2" w:rsidRPr="002B2BE2" w:rsidRDefault="002B2BE2" w:rsidP="002B2BE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2B2BE2">
        <w:rPr>
          <w:rFonts w:ascii="Arial" w:hAnsi="Arial" w:cs="Arial"/>
          <w:color w:val="221E1F"/>
          <w:sz w:val="20"/>
          <w:szCs w:val="20"/>
        </w:rPr>
        <w:t xml:space="preserve">• s modelem spolupráce mezi městskou částí a spolkem TJ </w:t>
      </w:r>
      <w:proofErr w:type="spellStart"/>
      <w:r w:rsidRPr="002B2BE2">
        <w:rPr>
          <w:rFonts w:ascii="Arial" w:hAnsi="Arial" w:cs="Arial"/>
          <w:color w:val="221E1F"/>
          <w:sz w:val="20"/>
          <w:szCs w:val="20"/>
        </w:rPr>
        <w:t>Tatran</w:t>
      </w:r>
      <w:proofErr w:type="spellEnd"/>
      <w:r w:rsidRPr="002B2BE2">
        <w:rPr>
          <w:rFonts w:ascii="Arial" w:hAnsi="Arial" w:cs="Arial"/>
          <w:color w:val="221E1F"/>
          <w:sz w:val="20"/>
          <w:szCs w:val="20"/>
        </w:rPr>
        <w:t xml:space="preserve"> Střešovice,</w:t>
      </w:r>
    </w:p>
    <w:p w:rsidR="002B2BE2" w:rsidRPr="002B2BE2" w:rsidRDefault="002B2BE2" w:rsidP="002B2BE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2B2BE2">
        <w:rPr>
          <w:rFonts w:ascii="Arial" w:hAnsi="Arial" w:cs="Arial"/>
          <w:color w:val="221E1F"/>
          <w:sz w:val="20"/>
          <w:szCs w:val="20"/>
        </w:rPr>
        <w:t>• s finančním rámcem provozu objektu a tenisových kurtů.</w:t>
      </w:r>
    </w:p>
    <w:p w:rsidR="002B2BE2" w:rsidRPr="002B2BE2" w:rsidRDefault="002B2BE2" w:rsidP="002B2BE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2B2BE2" w:rsidRPr="002B2BE2" w:rsidRDefault="002B2BE2" w:rsidP="002B2BE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2B2BE2">
        <w:rPr>
          <w:rFonts w:ascii="Arial" w:hAnsi="Arial" w:cs="Arial"/>
          <w:color w:val="221E1F"/>
          <w:sz w:val="20"/>
          <w:szCs w:val="20"/>
        </w:rPr>
        <w:t>Diskuze byla velmi věcná a probíhala v širším kontextu minulého vývoje, současného stavu i možného budoucího uspořádání sportoviště.</w:t>
      </w:r>
    </w:p>
    <w:p w:rsidR="002B2BE2" w:rsidRPr="002B2BE2" w:rsidRDefault="002B2BE2" w:rsidP="002B2BE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D008BB" w:rsidRPr="00D008BB" w:rsidRDefault="002B2BE2" w:rsidP="002B2BE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2B2BE2">
        <w:rPr>
          <w:rFonts w:ascii="Arial" w:hAnsi="Arial" w:cs="Arial"/>
          <w:color w:val="221E1F"/>
          <w:sz w:val="20"/>
          <w:szCs w:val="20"/>
        </w:rPr>
        <w:t>Pan Vaculík přislíbil dodat finančnímu výboru doplňující podklady týkající se majetkového převodu, konkrétně dokumentaci k nabyt</w:t>
      </w:r>
      <w:r>
        <w:rPr>
          <w:rFonts w:ascii="Arial" w:hAnsi="Arial" w:cs="Arial"/>
          <w:color w:val="221E1F"/>
          <w:sz w:val="20"/>
          <w:szCs w:val="20"/>
        </w:rPr>
        <w:t xml:space="preserve">í nemovitostí do majetku </w:t>
      </w:r>
      <w:r w:rsidRPr="002B2BE2">
        <w:rPr>
          <w:rFonts w:ascii="Arial" w:hAnsi="Arial" w:cs="Arial"/>
          <w:color w:val="221E1F"/>
          <w:sz w:val="20"/>
          <w:szCs w:val="20"/>
        </w:rPr>
        <w:t xml:space="preserve">TJ </w:t>
      </w:r>
      <w:proofErr w:type="spellStart"/>
      <w:r w:rsidRPr="002B2BE2">
        <w:rPr>
          <w:rFonts w:ascii="Arial" w:hAnsi="Arial" w:cs="Arial"/>
          <w:color w:val="221E1F"/>
          <w:sz w:val="20"/>
          <w:szCs w:val="20"/>
        </w:rPr>
        <w:t>Tatran</w:t>
      </w:r>
      <w:proofErr w:type="spellEnd"/>
      <w:r w:rsidRPr="002B2BE2">
        <w:rPr>
          <w:rFonts w:ascii="Arial" w:hAnsi="Arial" w:cs="Arial"/>
          <w:color w:val="221E1F"/>
          <w:sz w:val="20"/>
          <w:szCs w:val="20"/>
        </w:rPr>
        <w:t xml:space="preserve"> Střešovice.</w:t>
      </w:r>
    </w:p>
    <w:p w:rsidR="00F65B8E" w:rsidRDefault="00F65B8E" w:rsidP="00F65B8E">
      <w:pPr>
        <w:pStyle w:val="P6Textnormal"/>
        <w:ind w:left="0"/>
        <w:rPr>
          <w:b/>
          <w:u w:val="single"/>
        </w:rPr>
      </w:pPr>
    </w:p>
    <w:p w:rsidR="00F65B8E" w:rsidRDefault="00F65B8E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Různé</w:t>
      </w:r>
      <w:bookmarkStart w:id="0" w:name="_GoBack"/>
      <w:bookmarkEnd w:id="0"/>
    </w:p>
    <w:p w:rsidR="001C3B47" w:rsidRDefault="001C3B47" w:rsidP="001C3B47">
      <w:pPr>
        <w:pStyle w:val="P6Textnormal"/>
        <w:ind w:left="0"/>
        <w:rPr>
          <w:b/>
          <w:u w:val="single"/>
        </w:rPr>
      </w:pPr>
    </w:p>
    <w:p w:rsidR="003C55FC" w:rsidRDefault="003C55FC" w:rsidP="003C55FC">
      <w:pPr>
        <w:pStyle w:val="P6Textnormal"/>
        <w:ind w:left="0"/>
        <w:rPr>
          <w:b/>
          <w:u w:val="single"/>
        </w:rPr>
      </w:pPr>
    </w:p>
    <w:p w:rsidR="00C12BE2" w:rsidRPr="00E74220" w:rsidRDefault="00C12BE2" w:rsidP="003C55FC">
      <w:pPr>
        <w:pStyle w:val="P6Textnormal"/>
        <w:ind w:left="0"/>
      </w:pPr>
    </w:p>
    <w:p w:rsidR="0024362E" w:rsidRPr="00E74220" w:rsidRDefault="0024362E" w:rsidP="00B47618">
      <w:pPr>
        <w:pStyle w:val="P6Textnormal"/>
        <w:rPr>
          <w:b/>
        </w:rPr>
      </w:pPr>
      <w:r w:rsidRPr="00E74220">
        <w:rPr>
          <w:b/>
        </w:rPr>
        <w:t>Zapsal:</w:t>
      </w:r>
      <w:r w:rsidR="00800666" w:rsidRPr="00E74220">
        <w:rPr>
          <w:b/>
        </w:rPr>
        <w:t xml:space="preserve"> </w:t>
      </w:r>
      <w:r w:rsidR="009071C7" w:rsidRPr="00E74220">
        <w:t>Ing. Radek Veselý</w:t>
      </w:r>
    </w:p>
    <w:p w:rsidR="009071C7" w:rsidRPr="00E74220" w:rsidRDefault="0024362E" w:rsidP="00B47618">
      <w:pPr>
        <w:pStyle w:val="P6Textnormal"/>
      </w:pPr>
      <w:r w:rsidRPr="00E74220">
        <w:rPr>
          <w:b/>
        </w:rPr>
        <w:t>Ověřil</w:t>
      </w:r>
      <w:r w:rsidRPr="00E74220">
        <w:t>:</w:t>
      </w:r>
      <w:r w:rsidR="00800666" w:rsidRPr="00E74220">
        <w:t xml:space="preserve"> </w:t>
      </w:r>
      <w:r w:rsidR="00F02A85">
        <w:t xml:space="preserve">Ing. Jan </w:t>
      </w:r>
      <w:proofErr w:type="spellStart"/>
      <w:r w:rsidR="00F02A85">
        <w:t>Vacíř</w:t>
      </w:r>
      <w:proofErr w:type="spellEnd"/>
    </w:p>
    <w:sectPr w:rsidR="009071C7" w:rsidRPr="00E74220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1B0" w:rsidRDefault="005811B0" w:rsidP="006C26C9">
      <w:pPr>
        <w:spacing w:after="0" w:line="240" w:lineRule="auto"/>
      </w:pPr>
      <w:r>
        <w:separator/>
      </w:r>
    </w:p>
  </w:endnote>
  <w:endnote w:type="continuationSeparator" w:id="0">
    <w:p w:rsidR="005811B0" w:rsidRDefault="005811B0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B2BE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B2BE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1B0" w:rsidRDefault="005811B0" w:rsidP="006C26C9">
      <w:pPr>
        <w:spacing w:after="0" w:line="240" w:lineRule="auto"/>
      </w:pPr>
      <w:r>
        <w:separator/>
      </w:r>
    </w:p>
  </w:footnote>
  <w:footnote w:type="continuationSeparator" w:id="0">
    <w:p w:rsidR="005811B0" w:rsidRDefault="005811B0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12AEB"/>
    <w:multiLevelType w:val="hybridMultilevel"/>
    <w:tmpl w:val="82C68326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5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7C43797"/>
    <w:multiLevelType w:val="hybridMultilevel"/>
    <w:tmpl w:val="6A40B0CC"/>
    <w:lvl w:ilvl="0" w:tplc="B8226D5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3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4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5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6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204D54"/>
    <w:multiLevelType w:val="hybridMultilevel"/>
    <w:tmpl w:val="821038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717AD"/>
    <w:multiLevelType w:val="hybridMultilevel"/>
    <w:tmpl w:val="FADEB430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</w:num>
  <w:num w:numId="2">
    <w:abstractNumId w:val="15"/>
  </w:num>
  <w:num w:numId="3">
    <w:abstractNumId w:val="14"/>
  </w:num>
  <w:num w:numId="4">
    <w:abstractNumId w:val="7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0"/>
  </w:num>
  <w:num w:numId="10">
    <w:abstractNumId w:val="16"/>
  </w:num>
  <w:num w:numId="11">
    <w:abstractNumId w:val="17"/>
  </w:num>
  <w:num w:numId="12">
    <w:abstractNumId w:val="20"/>
  </w:num>
  <w:num w:numId="13">
    <w:abstractNumId w:val="11"/>
  </w:num>
  <w:num w:numId="14">
    <w:abstractNumId w:val="19"/>
  </w:num>
  <w:num w:numId="15">
    <w:abstractNumId w:val="2"/>
  </w:num>
  <w:num w:numId="16">
    <w:abstractNumId w:val="1"/>
  </w:num>
  <w:num w:numId="17">
    <w:abstractNumId w:val="5"/>
  </w:num>
  <w:num w:numId="18">
    <w:abstractNumId w:val="12"/>
  </w:num>
  <w:num w:numId="19">
    <w:abstractNumId w:val="6"/>
  </w:num>
  <w:num w:numId="20">
    <w:abstractNumId w:val="18"/>
  </w:num>
  <w:num w:numId="21">
    <w:abstractNumId w:val="2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30489"/>
    <w:rsid w:val="00040929"/>
    <w:rsid w:val="0004444D"/>
    <w:rsid w:val="0005552E"/>
    <w:rsid w:val="00061F38"/>
    <w:rsid w:val="000753C6"/>
    <w:rsid w:val="000872B0"/>
    <w:rsid w:val="00097C85"/>
    <w:rsid w:val="000A3794"/>
    <w:rsid w:val="000B4141"/>
    <w:rsid w:val="000C0E5D"/>
    <w:rsid w:val="000C37DE"/>
    <w:rsid w:val="000C539A"/>
    <w:rsid w:val="000D1F11"/>
    <w:rsid w:val="000E4196"/>
    <w:rsid w:val="000F2CEA"/>
    <w:rsid w:val="000F474F"/>
    <w:rsid w:val="000F4AA7"/>
    <w:rsid w:val="000F60AB"/>
    <w:rsid w:val="00103F79"/>
    <w:rsid w:val="00113E0E"/>
    <w:rsid w:val="001229A7"/>
    <w:rsid w:val="001250D6"/>
    <w:rsid w:val="001253E6"/>
    <w:rsid w:val="001356D9"/>
    <w:rsid w:val="00137019"/>
    <w:rsid w:val="00150C5B"/>
    <w:rsid w:val="00160399"/>
    <w:rsid w:val="001820ED"/>
    <w:rsid w:val="00182AAE"/>
    <w:rsid w:val="001927FE"/>
    <w:rsid w:val="00197984"/>
    <w:rsid w:val="001B0DBC"/>
    <w:rsid w:val="001B65FB"/>
    <w:rsid w:val="001B78C6"/>
    <w:rsid w:val="001C3B47"/>
    <w:rsid w:val="001C4B44"/>
    <w:rsid w:val="001D1F9B"/>
    <w:rsid w:val="001D4F20"/>
    <w:rsid w:val="001E0725"/>
    <w:rsid w:val="001E7E56"/>
    <w:rsid w:val="001F14B5"/>
    <w:rsid w:val="001F1F14"/>
    <w:rsid w:val="001F2488"/>
    <w:rsid w:val="001F4348"/>
    <w:rsid w:val="0020324C"/>
    <w:rsid w:val="00213506"/>
    <w:rsid w:val="00215240"/>
    <w:rsid w:val="00217A9A"/>
    <w:rsid w:val="00217EED"/>
    <w:rsid w:val="00223B25"/>
    <w:rsid w:val="002248A5"/>
    <w:rsid w:val="00225155"/>
    <w:rsid w:val="00230F7D"/>
    <w:rsid w:val="0023339E"/>
    <w:rsid w:val="00234006"/>
    <w:rsid w:val="0024362E"/>
    <w:rsid w:val="00243EB7"/>
    <w:rsid w:val="00244085"/>
    <w:rsid w:val="0024613A"/>
    <w:rsid w:val="00252032"/>
    <w:rsid w:val="00256B09"/>
    <w:rsid w:val="00264265"/>
    <w:rsid w:val="00274270"/>
    <w:rsid w:val="002917C8"/>
    <w:rsid w:val="00295203"/>
    <w:rsid w:val="002A275A"/>
    <w:rsid w:val="002B2BE2"/>
    <w:rsid w:val="002C01B1"/>
    <w:rsid w:val="002C0D25"/>
    <w:rsid w:val="002E696F"/>
    <w:rsid w:val="002F2F57"/>
    <w:rsid w:val="00305AE1"/>
    <w:rsid w:val="003068A7"/>
    <w:rsid w:val="00312FB6"/>
    <w:rsid w:val="00313F24"/>
    <w:rsid w:val="00315D8D"/>
    <w:rsid w:val="00320D72"/>
    <w:rsid w:val="00323F8A"/>
    <w:rsid w:val="00326260"/>
    <w:rsid w:val="00331E43"/>
    <w:rsid w:val="00341AB9"/>
    <w:rsid w:val="00347C8A"/>
    <w:rsid w:val="0035022B"/>
    <w:rsid w:val="00353995"/>
    <w:rsid w:val="0035670F"/>
    <w:rsid w:val="0036396D"/>
    <w:rsid w:val="00366125"/>
    <w:rsid w:val="0038589F"/>
    <w:rsid w:val="00386580"/>
    <w:rsid w:val="003B2781"/>
    <w:rsid w:val="003B45CC"/>
    <w:rsid w:val="003C2A69"/>
    <w:rsid w:val="003C518E"/>
    <w:rsid w:val="003C55FC"/>
    <w:rsid w:val="003C6087"/>
    <w:rsid w:val="003C78CB"/>
    <w:rsid w:val="003D01AC"/>
    <w:rsid w:val="003D2DBA"/>
    <w:rsid w:val="003D4001"/>
    <w:rsid w:val="003E5AAE"/>
    <w:rsid w:val="003E62C5"/>
    <w:rsid w:val="003E72B6"/>
    <w:rsid w:val="003E7426"/>
    <w:rsid w:val="003F1F50"/>
    <w:rsid w:val="00413D00"/>
    <w:rsid w:val="004145B0"/>
    <w:rsid w:val="00420452"/>
    <w:rsid w:val="00420457"/>
    <w:rsid w:val="00422297"/>
    <w:rsid w:val="00430F28"/>
    <w:rsid w:val="00435409"/>
    <w:rsid w:val="00442E1D"/>
    <w:rsid w:val="00447137"/>
    <w:rsid w:val="00460673"/>
    <w:rsid w:val="00461218"/>
    <w:rsid w:val="00470B7A"/>
    <w:rsid w:val="00474452"/>
    <w:rsid w:val="00480E2D"/>
    <w:rsid w:val="00481708"/>
    <w:rsid w:val="0048325A"/>
    <w:rsid w:val="00490243"/>
    <w:rsid w:val="0049422B"/>
    <w:rsid w:val="004A03D9"/>
    <w:rsid w:val="004A2D0A"/>
    <w:rsid w:val="004B6041"/>
    <w:rsid w:val="004B6C81"/>
    <w:rsid w:val="004C48F7"/>
    <w:rsid w:val="004D100E"/>
    <w:rsid w:val="004D1824"/>
    <w:rsid w:val="0050673F"/>
    <w:rsid w:val="00507455"/>
    <w:rsid w:val="00510E40"/>
    <w:rsid w:val="005333A3"/>
    <w:rsid w:val="00537357"/>
    <w:rsid w:val="00537474"/>
    <w:rsid w:val="00547210"/>
    <w:rsid w:val="005476B2"/>
    <w:rsid w:val="00555070"/>
    <w:rsid w:val="00563777"/>
    <w:rsid w:val="00570F1E"/>
    <w:rsid w:val="00573B54"/>
    <w:rsid w:val="005811B0"/>
    <w:rsid w:val="005872F4"/>
    <w:rsid w:val="00592240"/>
    <w:rsid w:val="00594002"/>
    <w:rsid w:val="00595630"/>
    <w:rsid w:val="005A5A20"/>
    <w:rsid w:val="005B28EF"/>
    <w:rsid w:val="005B2BCC"/>
    <w:rsid w:val="005B74BC"/>
    <w:rsid w:val="005B7685"/>
    <w:rsid w:val="005C0F31"/>
    <w:rsid w:val="005C681B"/>
    <w:rsid w:val="005D3889"/>
    <w:rsid w:val="005D5788"/>
    <w:rsid w:val="005E1B2F"/>
    <w:rsid w:val="005E2DEA"/>
    <w:rsid w:val="005F4E32"/>
    <w:rsid w:val="00600E27"/>
    <w:rsid w:val="0060433F"/>
    <w:rsid w:val="00606209"/>
    <w:rsid w:val="00612F63"/>
    <w:rsid w:val="0061518E"/>
    <w:rsid w:val="006235C3"/>
    <w:rsid w:val="006352EE"/>
    <w:rsid w:val="00635D5E"/>
    <w:rsid w:val="00641F39"/>
    <w:rsid w:val="006454E7"/>
    <w:rsid w:val="00645B64"/>
    <w:rsid w:val="00647CA6"/>
    <w:rsid w:val="00662D38"/>
    <w:rsid w:val="00667E20"/>
    <w:rsid w:val="00670F0E"/>
    <w:rsid w:val="0067269D"/>
    <w:rsid w:val="00683228"/>
    <w:rsid w:val="00683A6C"/>
    <w:rsid w:val="00684B38"/>
    <w:rsid w:val="00687C94"/>
    <w:rsid w:val="00692F6C"/>
    <w:rsid w:val="00694516"/>
    <w:rsid w:val="00697724"/>
    <w:rsid w:val="006A0F12"/>
    <w:rsid w:val="006A1321"/>
    <w:rsid w:val="006B355F"/>
    <w:rsid w:val="006B4A3C"/>
    <w:rsid w:val="006B6DD2"/>
    <w:rsid w:val="006B79B0"/>
    <w:rsid w:val="006C0013"/>
    <w:rsid w:val="006C26C9"/>
    <w:rsid w:val="006C546D"/>
    <w:rsid w:val="006C5BFA"/>
    <w:rsid w:val="006C65AA"/>
    <w:rsid w:val="006E1F18"/>
    <w:rsid w:val="006E4140"/>
    <w:rsid w:val="006F1484"/>
    <w:rsid w:val="006F20D2"/>
    <w:rsid w:val="007110B1"/>
    <w:rsid w:val="00713D2A"/>
    <w:rsid w:val="00720116"/>
    <w:rsid w:val="00735914"/>
    <w:rsid w:val="00735B04"/>
    <w:rsid w:val="00744830"/>
    <w:rsid w:val="0075157D"/>
    <w:rsid w:val="0075189D"/>
    <w:rsid w:val="0077051C"/>
    <w:rsid w:val="00770DB8"/>
    <w:rsid w:val="00771EAE"/>
    <w:rsid w:val="00773406"/>
    <w:rsid w:val="00781C65"/>
    <w:rsid w:val="00783CD1"/>
    <w:rsid w:val="00790615"/>
    <w:rsid w:val="00791777"/>
    <w:rsid w:val="007A105E"/>
    <w:rsid w:val="007A5D48"/>
    <w:rsid w:val="007B41BB"/>
    <w:rsid w:val="007C0872"/>
    <w:rsid w:val="007C2BD4"/>
    <w:rsid w:val="007C756E"/>
    <w:rsid w:val="007D35EC"/>
    <w:rsid w:val="007E0CEA"/>
    <w:rsid w:val="007E42E8"/>
    <w:rsid w:val="007E5759"/>
    <w:rsid w:val="007E5947"/>
    <w:rsid w:val="007F2260"/>
    <w:rsid w:val="00800666"/>
    <w:rsid w:val="00802C9C"/>
    <w:rsid w:val="00805817"/>
    <w:rsid w:val="00806DFC"/>
    <w:rsid w:val="00812E0A"/>
    <w:rsid w:val="008265DF"/>
    <w:rsid w:val="00826EAC"/>
    <w:rsid w:val="00831AFB"/>
    <w:rsid w:val="00837AED"/>
    <w:rsid w:val="00851785"/>
    <w:rsid w:val="00854EC7"/>
    <w:rsid w:val="00855954"/>
    <w:rsid w:val="00860B4F"/>
    <w:rsid w:val="008626E7"/>
    <w:rsid w:val="00862D8C"/>
    <w:rsid w:val="008645F9"/>
    <w:rsid w:val="008670E4"/>
    <w:rsid w:val="00871B22"/>
    <w:rsid w:val="008730D3"/>
    <w:rsid w:val="00890C21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B3BEC"/>
    <w:rsid w:val="008B3DA4"/>
    <w:rsid w:val="008C3A81"/>
    <w:rsid w:val="008D25DA"/>
    <w:rsid w:val="008D397E"/>
    <w:rsid w:val="008E29AC"/>
    <w:rsid w:val="008E518E"/>
    <w:rsid w:val="008F52C5"/>
    <w:rsid w:val="009040EC"/>
    <w:rsid w:val="00904CBF"/>
    <w:rsid w:val="009071C7"/>
    <w:rsid w:val="00913796"/>
    <w:rsid w:val="00915435"/>
    <w:rsid w:val="00920FB7"/>
    <w:rsid w:val="00922872"/>
    <w:rsid w:val="009318B4"/>
    <w:rsid w:val="009363C4"/>
    <w:rsid w:val="009468B8"/>
    <w:rsid w:val="00947177"/>
    <w:rsid w:val="009567E9"/>
    <w:rsid w:val="009674BD"/>
    <w:rsid w:val="009737C7"/>
    <w:rsid w:val="00982513"/>
    <w:rsid w:val="009960EA"/>
    <w:rsid w:val="009A0D54"/>
    <w:rsid w:val="009A0EC0"/>
    <w:rsid w:val="009A39AE"/>
    <w:rsid w:val="009B26C2"/>
    <w:rsid w:val="009B3F09"/>
    <w:rsid w:val="009C275E"/>
    <w:rsid w:val="009E4000"/>
    <w:rsid w:val="009E497E"/>
    <w:rsid w:val="00A00DBE"/>
    <w:rsid w:val="00A2005D"/>
    <w:rsid w:val="00A2594D"/>
    <w:rsid w:val="00A2757C"/>
    <w:rsid w:val="00A34490"/>
    <w:rsid w:val="00A36F52"/>
    <w:rsid w:val="00A439D5"/>
    <w:rsid w:val="00A5221A"/>
    <w:rsid w:val="00A53E99"/>
    <w:rsid w:val="00A67591"/>
    <w:rsid w:val="00A715B6"/>
    <w:rsid w:val="00A737FD"/>
    <w:rsid w:val="00A75F8B"/>
    <w:rsid w:val="00A94134"/>
    <w:rsid w:val="00A97542"/>
    <w:rsid w:val="00AA117E"/>
    <w:rsid w:val="00AA49FC"/>
    <w:rsid w:val="00AB4C94"/>
    <w:rsid w:val="00AC12D9"/>
    <w:rsid w:val="00AC6DAF"/>
    <w:rsid w:val="00AC70D7"/>
    <w:rsid w:val="00AD3574"/>
    <w:rsid w:val="00AF06FE"/>
    <w:rsid w:val="00AF274E"/>
    <w:rsid w:val="00AF42EC"/>
    <w:rsid w:val="00B17C90"/>
    <w:rsid w:val="00B22948"/>
    <w:rsid w:val="00B22F11"/>
    <w:rsid w:val="00B25F19"/>
    <w:rsid w:val="00B2654C"/>
    <w:rsid w:val="00B302DE"/>
    <w:rsid w:val="00B3197B"/>
    <w:rsid w:val="00B35B4B"/>
    <w:rsid w:val="00B421AF"/>
    <w:rsid w:val="00B47618"/>
    <w:rsid w:val="00B51492"/>
    <w:rsid w:val="00B518BB"/>
    <w:rsid w:val="00B5633A"/>
    <w:rsid w:val="00B57399"/>
    <w:rsid w:val="00B774CC"/>
    <w:rsid w:val="00B8286F"/>
    <w:rsid w:val="00B90417"/>
    <w:rsid w:val="00B90B38"/>
    <w:rsid w:val="00B95C35"/>
    <w:rsid w:val="00BA19FD"/>
    <w:rsid w:val="00BB20B7"/>
    <w:rsid w:val="00BC0E86"/>
    <w:rsid w:val="00BC22D5"/>
    <w:rsid w:val="00BF12D0"/>
    <w:rsid w:val="00C1188F"/>
    <w:rsid w:val="00C12BE2"/>
    <w:rsid w:val="00C17BC4"/>
    <w:rsid w:val="00C22D94"/>
    <w:rsid w:val="00C302A8"/>
    <w:rsid w:val="00C32590"/>
    <w:rsid w:val="00C37BB0"/>
    <w:rsid w:val="00C44EE2"/>
    <w:rsid w:val="00C474DD"/>
    <w:rsid w:val="00C55C9D"/>
    <w:rsid w:val="00C70C2A"/>
    <w:rsid w:val="00C86368"/>
    <w:rsid w:val="00C87871"/>
    <w:rsid w:val="00C904FD"/>
    <w:rsid w:val="00C9147B"/>
    <w:rsid w:val="00C92A63"/>
    <w:rsid w:val="00C94D4C"/>
    <w:rsid w:val="00CA56A1"/>
    <w:rsid w:val="00CA6E7F"/>
    <w:rsid w:val="00CA7D63"/>
    <w:rsid w:val="00CB1474"/>
    <w:rsid w:val="00CB3DB1"/>
    <w:rsid w:val="00CB42A3"/>
    <w:rsid w:val="00CB6C58"/>
    <w:rsid w:val="00CB6CF9"/>
    <w:rsid w:val="00CC65CD"/>
    <w:rsid w:val="00CC7725"/>
    <w:rsid w:val="00CD2B19"/>
    <w:rsid w:val="00D008BB"/>
    <w:rsid w:val="00D137D8"/>
    <w:rsid w:val="00D13E87"/>
    <w:rsid w:val="00D173FC"/>
    <w:rsid w:val="00D24EB4"/>
    <w:rsid w:val="00D273C6"/>
    <w:rsid w:val="00D35585"/>
    <w:rsid w:val="00D41C9F"/>
    <w:rsid w:val="00D46489"/>
    <w:rsid w:val="00D73340"/>
    <w:rsid w:val="00D813BD"/>
    <w:rsid w:val="00D94F6D"/>
    <w:rsid w:val="00DB2263"/>
    <w:rsid w:val="00DC06F7"/>
    <w:rsid w:val="00DD2643"/>
    <w:rsid w:val="00DD5326"/>
    <w:rsid w:val="00DD61C9"/>
    <w:rsid w:val="00DE19F5"/>
    <w:rsid w:val="00DE7473"/>
    <w:rsid w:val="00DE7EC4"/>
    <w:rsid w:val="00DF7FF1"/>
    <w:rsid w:val="00E016FD"/>
    <w:rsid w:val="00E0542A"/>
    <w:rsid w:val="00E14DCD"/>
    <w:rsid w:val="00E17AF2"/>
    <w:rsid w:val="00E300DB"/>
    <w:rsid w:val="00E3341C"/>
    <w:rsid w:val="00E33E81"/>
    <w:rsid w:val="00E5760B"/>
    <w:rsid w:val="00E65A12"/>
    <w:rsid w:val="00E74220"/>
    <w:rsid w:val="00E80ACA"/>
    <w:rsid w:val="00E875AC"/>
    <w:rsid w:val="00E90C10"/>
    <w:rsid w:val="00E93D35"/>
    <w:rsid w:val="00E96A0E"/>
    <w:rsid w:val="00EA17AC"/>
    <w:rsid w:val="00EB04D7"/>
    <w:rsid w:val="00EB5BEE"/>
    <w:rsid w:val="00EC324E"/>
    <w:rsid w:val="00ED2551"/>
    <w:rsid w:val="00ED3D9D"/>
    <w:rsid w:val="00ED6EBE"/>
    <w:rsid w:val="00EE19BE"/>
    <w:rsid w:val="00EE2A89"/>
    <w:rsid w:val="00EE2D04"/>
    <w:rsid w:val="00F02A85"/>
    <w:rsid w:val="00F037F1"/>
    <w:rsid w:val="00F04921"/>
    <w:rsid w:val="00F056E0"/>
    <w:rsid w:val="00F06270"/>
    <w:rsid w:val="00F078C1"/>
    <w:rsid w:val="00F1258F"/>
    <w:rsid w:val="00F1584B"/>
    <w:rsid w:val="00F16150"/>
    <w:rsid w:val="00F24653"/>
    <w:rsid w:val="00F250B8"/>
    <w:rsid w:val="00F5131F"/>
    <w:rsid w:val="00F51EBF"/>
    <w:rsid w:val="00F52F59"/>
    <w:rsid w:val="00F57295"/>
    <w:rsid w:val="00F648FE"/>
    <w:rsid w:val="00F65B8E"/>
    <w:rsid w:val="00F71A89"/>
    <w:rsid w:val="00F74CBE"/>
    <w:rsid w:val="00F76030"/>
    <w:rsid w:val="00F823F2"/>
    <w:rsid w:val="00F91757"/>
    <w:rsid w:val="00F949FE"/>
    <w:rsid w:val="00F94B81"/>
    <w:rsid w:val="00FA1570"/>
    <w:rsid w:val="00FA33F3"/>
    <w:rsid w:val="00FA4B1F"/>
    <w:rsid w:val="00FB3855"/>
    <w:rsid w:val="00FC5A46"/>
    <w:rsid w:val="00FD3321"/>
    <w:rsid w:val="00FD7E8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A07CC-4B2A-411D-91E8-09BBD4F6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100</TotalTime>
  <Pages>3</Pages>
  <Words>607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Veselý Radek</dc:creator>
  <cp:lastModifiedBy>Tomáš Pižl</cp:lastModifiedBy>
  <cp:revision>5</cp:revision>
  <cp:lastPrinted>2025-06-30T12:13:00Z</cp:lastPrinted>
  <dcterms:created xsi:type="dcterms:W3CDTF">2025-09-25T06:39:00Z</dcterms:created>
  <dcterms:modified xsi:type="dcterms:W3CDTF">2025-10-07T12:56:00Z</dcterms:modified>
</cp:coreProperties>
</file>