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ED6EBE">
        <w:rPr>
          <w:rFonts w:ascii="Arial" w:hAnsi="Arial" w:cs="Arial"/>
          <w:b/>
          <w:bCs/>
          <w:sz w:val="20"/>
          <w:szCs w:val="20"/>
        </w:rPr>
        <w:t>2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26</w:t>
      </w:r>
      <w:r w:rsidR="00510E40">
        <w:rPr>
          <w:rFonts w:ascii="Arial" w:hAnsi="Arial" w:cs="Arial"/>
          <w:bCs/>
          <w:sz w:val="20"/>
          <w:szCs w:val="20"/>
        </w:rPr>
        <w:t>.02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B421AF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AC70D7">
        <w:rPr>
          <w:rFonts w:ascii="Arial" w:hAnsi="Arial" w:cs="Arial"/>
          <w:color w:val="231F20"/>
          <w:sz w:val="20"/>
        </w:rPr>
        <w:t>30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6C65AA">
        <w:rPr>
          <w:rFonts w:ascii="Arial" w:hAnsi="Arial" w:cs="Arial"/>
          <w:sz w:val="20"/>
          <w:szCs w:val="20"/>
        </w:rPr>
        <w:t xml:space="preserve">Ing. Marie </w:t>
      </w:r>
      <w:proofErr w:type="spellStart"/>
      <w:r w:rsidR="006C65AA">
        <w:rPr>
          <w:rFonts w:ascii="Arial" w:hAnsi="Arial" w:cs="Arial"/>
          <w:sz w:val="20"/>
          <w:szCs w:val="20"/>
        </w:rPr>
        <w:t>Kousalíková</w:t>
      </w:r>
      <w:proofErr w:type="spellEnd"/>
      <w:r w:rsidR="006C65AA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AC70D7">
        <w:rPr>
          <w:rFonts w:ascii="Arial" w:hAnsi="Arial" w:cs="Arial"/>
          <w:sz w:val="20"/>
          <w:szCs w:val="20"/>
        </w:rPr>
        <w:t xml:space="preserve"> (příchod 16:07hod)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AC70D7">
        <w:rPr>
          <w:rFonts w:ascii="Arial" w:hAnsi="Arial" w:cs="Arial"/>
          <w:sz w:val="20"/>
          <w:szCs w:val="20"/>
        </w:rPr>
        <w:t xml:space="preserve">JUDr. Michal Vostrý,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AC70D7">
        <w:rPr>
          <w:rFonts w:ascii="Arial" w:hAnsi="Arial" w:cs="Arial"/>
          <w:sz w:val="20"/>
          <w:szCs w:val="20"/>
        </w:rPr>
        <w:t xml:space="preserve"> (příchod 16:13hod)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B421AF">
        <w:rPr>
          <w:rFonts w:ascii="Arial" w:hAnsi="Arial" w:cs="Arial"/>
          <w:sz w:val="20"/>
          <w:szCs w:val="20"/>
        </w:rPr>
        <w:t>Mgr. Filip Orel</w:t>
      </w:r>
      <w:r w:rsidR="00AC70D7">
        <w:rPr>
          <w:rFonts w:ascii="Arial" w:hAnsi="Arial" w:cs="Arial"/>
          <w:sz w:val="20"/>
          <w:szCs w:val="20"/>
        </w:rPr>
        <w:t xml:space="preserve"> (příchod 16:06hod)</w:t>
      </w:r>
      <w:r w:rsidR="00B421AF">
        <w:rPr>
          <w:rFonts w:ascii="Arial" w:hAnsi="Arial" w:cs="Arial"/>
          <w:sz w:val="20"/>
          <w:szCs w:val="20"/>
        </w:rPr>
        <w:t xml:space="preserve">, </w:t>
      </w:r>
      <w:r w:rsidR="009A0EC0">
        <w:rPr>
          <w:rFonts w:ascii="Arial" w:hAnsi="Arial" w:cs="Arial"/>
          <w:sz w:val="20"/>
          <w:szCs w:val="20"/>
        </w:rPr>
        <w:t>JUDr. Jiří Janoušek,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510E40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AC70D7" w:rsidRPr="00AC70D7">
        <w:rPr>
          <w:rFonts w:ascii="Arial" w:hAnsi="Arial" w:cs="Arial"/>
          <w:bCs/>
          <w:sz w:val="20"/>
          <w:szCs w:val="20"/>
        </w:rPr>
        <w:t>Mgr. Ondřej Dušek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B421AF">
        <w:rPr>
          <w:rFonts w:ascii="Arial" w:hAnsi="Arial" w:cs="Arial"/>
          <w:bCs/>
          <w:sz w:val="20"/>
          <w:szCs w:val="20"/>
        </w:rPr>
        <w:t xml:space="preserve">, Ing. Zdeněk Hlinský, </w:t>
      </w:r>
      <w:r w:rsidR="00AC70D7">
        <w:rPr>
          <w:rFonts w:ascii="Arial" w:hAnsi="Arial" w:cs="Arial"/>
          <w:bCs/>
          <w:sz w:val="20"/>
          <w:szCs w:val="20"/>
        </w:rPr>
        <w:t>Martin kohout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10E40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2.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A94134" w:rsidRDefault="00510E40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D35EC">
        <w:rPr>
          <w:rFonts w:ascii="Arial" w:hAnsi="Arial" w:cs="Arial"/>
          <w:sz w:val="20"/>
          <w:szCs w:val="20"/>
        </w:rPr>
        <w:t xml:space="preserve">. </w:t>
      </w:r>
      <w:r w:rsidR="00AC70D7">
        <w:rPr>
          <w:rFonts w:ascii="Arial" w:hAnsi="Arial" w:cs="Arial"/>
          <w:sz w:val="20"/>
          <w:szCs w:val="20"/>
        </w:rPr>
        <w:t>Způsoby financování významných investic MČ Praha 6</w:t>
      </w:r>
    </w:p>
    <w:p w:rsidR="00510E40" w:rsidRDefault="00510E40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AC70D7">
        <w:rPr>
          <w:rFonts w:ascii="Arial" w:hAnsi="Arial" w:cs="Arial"/>
          <w:sz w:val="20"/>
          <w:szCs w:val="20"/>
        </w:rPr>
        <w:t xml:space="preserve">. Sportoviště na Macharově náměstí – TJ </w:t>
      </w:r>
      <w:proofErr w:type="spellStart"/>
      <w:r w:rsidR="00AC70D7">
        <w:rPr>
          <w:rFonts w:ascii="Arial" w:hAnsi="Arial" w:cs="Arial"/>
          <w:sz w:val="20"/>
          <w:szCs w:val="20"/>
        </w:rPr>
        <w:t>Tatran</w:t>
      </w:r>
      <w:proofErr w:type="spellEnd"/>
      <w:r w:rsidR="00AC70D7">
        <w:rPr>
          <w:rFonts w:ascii="Arial" w:hAnsi="Arial" w:cs="Arial"/>
          <w:sz w:val="20"/>
          <w:szCs w:val="20"/>
        </w:rPr>
        <w:t xml:space="preserve"> Střešovice x MČ Praha 6 smlouvy S 656/2021/OSM a S 802/2021/OSM</w:t>
      </w:r>
    </w:p>
    <w:p w:rsidR="009A0EC0" w:rsidRPr="005C681B" w:rsidRDefault="00510E40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AC70D7" w:rsidP="009B26C2">
      <w:pPr>
        <w:pStyle w:val="P6Textnormal"/>
        <w:ind w:left="0"/>
      </w:pPr>
      <w:r>
        <w:t>2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AC70D7">
        <w:t>2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AC70D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AC70D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proofErr w:type="spellStart"/>
      <w:proofErr w:type="gramStart"/>
      <w:r w:rsidR="00AC70D7">
        <w:t>J.Vacíř</w:t>
      </w:r>
      <w:proofErr w:type="spellEnd"/>
      <w:proofErr w:type="gramEnd"/>
      <w:r w:rsidR="00AC70D7">
        <w:t xml:space="preserve">, F. Orel a </w:t>
      </w:r>
      <w:proofErr w:type="spellStart"/>
      <w:r w:rsidR="00AC70D7">
        <w:t>L.Bezděk</w:t>
      </w:r>
      <w:proofErr w:type="spellEnd"/>
      <w:r w:rsidRPr="00E74220">
        <w:t xml:space="preserve"> nehlasoval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AC70D7">
        <w:rPr>
          <w:b/>
          <w:color w:val="auto"/>
        </w:rPr>
        <w:t>35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02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AC70D7">
        <w:rPr>
          <w:b/>
        </w:rPr>
        <w:t>2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Pr="00E74220" w:rsidRDefault="00320D72" w:rsidP="00320D72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510E40">
        <w:t xml:space="preserve">Ing. </w:t>
      </w:r>
      <w:r w:rsidR="00AC70D7">
        <w:t xml:space="preserve">Marii </w:t>
      </w:r>
      <w:proofErr w:type="spellStart"/>
      <w:r w:rsidR="00AC70D7">
        <w:t>Kousalíkovou</w:t>
      </w:r>
      <w:proofErr w:type="spellEnd"/>
      <w:r w:rsidRPr="00E74220">
        <w:t xml:space="preserve">, </w:t>
      </w:r>
      <w:r w:rsidR="00305AE1" w:rsidRPr="00E74220">
        <w:t>t</w:t>
      </w:r>
      <w:r w:rsidR="00AC70D7">
        <w:t>a</w:t>
      </w:r>
      <w:r w:rsidRPr="00E74220">
        <w:t xml:space="preserve"> nominaci přijal</w:t>
      </w:r>
      <w:r w:rsidR="00AC70D7">
        <w:t>a</w:t>
      </w:r>
      <w:r w:rsidRPr="00E74220">
        <w:t>, následně proběhlo hlasování.</w:t>
      </w:r>
    </w:p>
    <w:p w:rsidR="00B421AF" w:rsidRDefault="00B421AF" w:rsidP="00B421AF">
      <w:pPr>
        <w:pStyle w:val="P6Textnormal"/>
        <w:ind w:left="357"/>
      </w:pPr>
    </w:p>
    <w:p w:rsidR="00AC70D7" w:rsidRDefault="00AC70D7" w:rsidP="00B421AF">
      <w:pPr>
        <w:pStyle w:val="P6Textnormal"/>
        <w:ind w:left="357"/>
      </w:pPr>
      <w:r>
        <w:t xml:space="preserve">16:05 hod příchod pan </w:t>
      </w:r>
      <w:proofErr w:type="spellStart"/>
      <w:proofErr w:type="gramStart"/>
      <w:r>
        <w:t>M.Kohout</w:t>
      </w:r>
      <w:proofErr w:type="spellEnd"/>
      <w:proofErr w:type="gramEnd"/>
    </w:p>
    <w:p w:rsidR="00AC70D7" w:rsidRDefault="00AC70D7" w:rsidP="00B421AF">
      <w:pPr>
        <w:pStyle w:val="P6Textnormal"/>
        <w:ind w:left="357"/>
      </w:pPr>
      <w:r>
        <w:t xml:space="preserve">16:06 hod příchod </w:t>
      </w:r>
      <w:proofErr w:type="gramStart"/>
      <w:r>
        <w:t xml:space="preserve">pan </w:t>
      </w:r>
      <w:proofErr w:type="spellStart"/>
      <w:r>
        <w:t>F.Orel</w:t>
      </w:r>
      <w:proofErr w:type="spellEnd"/>
      <w:proofErr w:type="gramEnd"/>
      <w:r w:rsidR="007F2260">
        <w:t xml:space="preserve"> a </w:t>
      </w:r>
      <w:proofErr w:type="spellStart"/>
      <w:r w:rsidR="007F2260">
        <w:t>J.Vacíř</w:t>
      </w:r>
      <w:proofErr w:type="spellEnd"/>
    </w:p>
    <w:p w:rsidR="00AC70D7" w:rsidRPr="00E74220" w:rsidRDefault="00AC70D7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>Hlasování o usnesení ve znění:</w:t>
      </w:r>
    </w:p>
    <w:p w:rsidR="00B421AF" w:rsidRPr="00E74220" w:rsidRDefault="00B421AF" w:rsidP="00B421AF">
      <w:pPr>
        <w:pStyle w:val="P6Textnormal"/>
        <w:ind w:left="357"/>
      </w:pPr>
      <w:r w:rsidRPr="00E74220">
        <w:lastRenderedPageBreak/>
        <w:t>FV sc</w:t>
      </w:r>
      <w:r w:rsidR="00510E40">
        <w:t xml:space="preserve">hvaluje jako ověřovatele zápisu Ing. </w:t>
      </w:r>
      <w:r w:rsidR="00AC70D7">
        <w:t xml:space="preserve">Marii </w:t>
      </w:r>
      <w:proofErr w:type="spellStart"/>
      <w:r w:rsidR="00AC70D7">
        <w:t>Kousalíkovou</w:t>
      </w:r>
      <w:proofErr w:type="spellEnd"/>
    </w:p>
    <w:p w:rsidR="00B421AF" w:rsidRPr="00E74220" w:rsidRDefault="00B421AF" w:rsidP="00B421AF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421AF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510E4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10E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EA0C2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305AE1" w:rsidP="00305AE1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Pozn. </w:t>
      </w:r>
      <w:r w:rsidR="00510E40">
        <w:t xml:space="preserve">O. Dušek </w:t>
      </w:r>
      <w:r w:rsidRPr="00E74220">
        <w:t>nehlasoval</w:t>
      </w:r>
    </w:p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7F2260">
        <w:rPr>
          <w:b/>
        </w:rPr>
        <w:t>36</w:t>
      </w:r>
      <w:r w:rsidRPr="00E74220">
        <w:rPr>
          <w:b/>
        </w:rPr>
        <w:t>/</w:t>
      </w:r>
      <w:r w:rsidR="00510E40">
        <w:rPr>
          <w:b/>
        </w:rPr>
        <w:t>02</w:t>
      </w:r>
      <w:r w:rsidRPr="00E74220">
        <w:rPr>
          <w:b/>
        </w:rPr>
        <w:t>/202</w:t>
      </w:r>
      <w:r w:rsidR="00510E40">
        <w:rPr>
          <w:b/>
        </w:rPr>
        <w:t>5</w:t>
      </w:r>
      <w:r w:rsidRPr="00E74220">
        <w:rPr>
          <w:b/>
        </w:rPr>
        <w:t xml:space="preserve"> (schváleno):</w:t>
      </w: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jako ověřovatele zápisu Ing. </w:t>
      </w:r>
      <w:r w:rsidR="007F2260">
        <w:rPr>
          <w:b/>
        </w:rPr>
        <w:t xml:space="preserve">Marii </w:t>
      </w:r>
      <w:proofErr w:type="spellStart"/>
      <w:r w:rsidR="007F2260">
        <w:rPr>
          <w:b/>
        </w:rPr>
        <w:t>Kousalíkovou</w:t>
      </w:r>
      <w:proofErr w:type="spellEnd"/>
    </w:p>
    <w:p w:rsidR="00B421AF" w:rsidRPr="00E74220" w:rsidRDefault="00B421AF" w:rsidP="00320D72">
      <w:pPr>
        <w:pStyle w:val="P6Textnormal"/>
        <w:ind w:left="357"/>
      </w:pPr>
    </w:p>
    <w:p w:rsidR="00DD2643" w:rsidRPr="00E74220" w:rsidRDefault="00DD2643" w:rsidP="00DD2643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7F2260">
        <w:t>5</w:t>
      </w:r>
      <w:r w:rsidRPr="00E74220">
        <w:t>.</w:t>
      </w:r>
      <w:r w:rsidR="007F2260">
        <w:t>2</w:t>
      </w:r>
      <w:r w:rsidRPr="00E74220">
        <w:t>.202</w:t>
      </w:r>
      <w:r w:rsidR="007F2260">
        <w:t>5</w:t>
      </w:r>
      <w:proofErr w:type="gramEnd"/>
      <w:r w:rsidRPr="00E74220">
        <w:t xml:space="preserve"> a vyzval členy FV k diskusi či připomínkám. </w:t>
      </w:r>
      <w:r w:rsidR="007F2260">
        <w:t>K zápisu byly vzneseny připomínky, předseda FV ho osobně doplní a o zápisu bude hlasováno na dalším jednání FV.</w:t>
      </w:r>
    </w:p>
    <w:p w:rsidR="00BB20B7" w:rsidRPr="00E74220" w:rsidRDefault="00BB20B7" w:rsidP="00C302A8">
      <w:pPr>
        <w:pStyle w:val="Odstavecseseznamem"/>
        <w:ind w:left="454"/>
        <w:rPr>
          <w:rFonts w:ascii="Arial" w:hAnsi="Arial" w:cs="Arial"/>
          <w:b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2</w:t>
      </w:r>
      <w:r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2. </w:t>
      </w:r>
      <w:r w:rsidRPr="00E74220">
        <w:rPr>
          <w:rFonts w:ascii="Arial" w:hAnsi="Arial" w:cs="Arial"/>
          <w:color w:val="221E1F"/>
          <w:sz w:val="20"/>
          <w:szCs w:val="20"/>
        </w:rPr>
        <w:t>RO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2. rozpočtová opatření</w:t>
      </w:r>
      <w:r w:rsidR="00594002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7F2260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7F226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594002">
        <w:rPr>
          <w:b/>
        </w:rPr>
        <w:t>3</w:t>
      </w:r>
      <w:r w:rsidR="007F2260">
        <w:rPr>
          <w:b/>
        </w:rPr>
        <w:t>7</w:t>
      </w:r>
      <w:r w:rsidRPr="00E74220">
        <w:rPr>
          <w:b/>
        </w:rPr>
        <w:t>/</w:t>
      </w:r>
      <w:r w:rsidR="00594002">
        <w:rPr>
          <w:b/>
        </w:rPr>
        <w:t>02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7F2260">
        <w:rPr>
          <w:b/>
        </w:rPr>
        <w:t xml:space="preserve">2.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7F2260" w:rsidRPr="007F2260" w:rsidRDefault="007F2260" w:rsidP="00197984">
      <w:pPr>
        <w:pStyle w:val="P6Textnormal"/>
        <w:ind w:left="426"/>
      </w:pPr>
      <w:r w:rsidRPr="007F2260">
        <w:t xml:space="preserve">16:13 hod příchod </w:t>
      </w:r>
      <w:r>
        <w:t xml:space="preserve">pan </w:t>
      </w:r>
      <w:proofErr w:type="spellStart"/>
      <w:proofErr w:type="gramStart"/>
      <w:r w:rsidRPr="007F2260">
        <w:t>L.Bezděk</w:t>
      </w:r>
      <w:proofErr w:type="spellEnd"/>
      <w:proofErr w:type="gramEnd"/>
    </w:p>
    <w:p w:rsidR="007F2260" w:rsidRDefault="007F2260" w:rsidP="00197984">
      <w:pPr>
        <w:pStyle w:val="P6Textnormal"/>
        <w:ind w:left="426"/>
        <w:rPr>
          <w:b/>
        </w:rPr>
      </w:pPr>
    </w:p>
    <w:p w:rsidR="00430F28" w:rsidRPr="00594002" w:rsidRDefault="007F2260" w:rsidP="00430F28">
      <w:pPr>
        <w:pStyle w:val="P6Textnormal"/>
        <w:numPr>
          <w:ilvl w:val="0"/>
          <w:numId w:val="15"/>
        </w:numPr>
        <w:ind w:left="0" w:hanging="284"/>
      </w:pPr>
      <w:r>
        <w:rPr>
          <w:b/>
          <w:u w:val="single"/>
        </w:rPr>
        <w:t>Způsoby financování významných investic MĆ Praha 6</w:t>
      </w:r>
    </w:p>
    <w:p w:rsidR="00594002" w:rsidRDefault="00594002" w:rsidP="00594002">
      <w:pPr>
        <w:pStyle w:val="P6Textnormal"/>
        <w:ind w:left="0"/>
      </w:pPr>
    </w:p>
    <w:p w:rsidR="00A53E99" w:rsidRDefault="007A105E" w:rsidP="00594002">
      <w:pPr>
        <w:pStyle w:val="P6Textnormal"/>
        <w:ind w:left="0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</w:t>
      </w:r>
      <w:r w:rsidR="00A53E99">
        <w:t xml:space="preserve">daný </w:t>
      </w:r>
      <w:r>
        <w:t>bod jednání</w:t>
      </w:r>
      <w:r w:rsidR="00A53E99">
        <w:t xml:space="preserve"> a předal slovo Ing. Z Hlinskému, který okomentoval předkládaný dokument a představil zdroje financování.</w:t>
      </w:r>
    </w:p>
    <w:p w:rsidR="00A53E99" w:rsidRDefault="00A53E99" w:rsidP="00FD33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0B8" w:rsidRPr="00E74220" w:rsidRDefault="005C0F31" w:rsidP="00FD3321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 předseda FV následně otevřel </w:t>
      </w:r>
      <w:r w:rsidR="0023339E">
        <w:rPr>
          <w:rFonts w:ascii="Arial" w:hAnsi="Arial" w:cs="Arial"/>
          <w:sz w:val="20"/>
          <w:szCs w:val="20"/>
        </w:rPr>
        <w:t>diskuzi</w:t>
      </w:r>
      <w:r>
        <w:rPr>
          <w:rFonts w:ascii="Arial" w:hAnsi="Arial" w:cs="Arial"/>
          <w:sz w:val="20"/>
          <w:szCs w:val="20"/>
        </w:rPr>
        <w:t xml:space="preserve">. Po rozsáhlé diskuzi ukončil </w:t>
      </w:r>
      <w:r w:rsidR="00E875AC" w:rsidRPr="00E74220">
        <w:rPr>
          <w:rFonts w:ascii="Arial" w:hAnsi="Arial" w:cs="Arial"/>
          <w:sz w:val="20"/>
          <w:szCs w:val="20"/>
        </w:rPr>
        <w:t xml:space="preserve">rozpravu a </w:t>
      </w:r>
      <w:r w:rsidR="00A53E99">
        <w:rPr>
          <w:rFonts w:ascii="Arial" w:hAnsi="Arial" w:cs="Arial"/>
          <w:sz w:val="20"/>
          <w:szCs w:val="20"/>
        </w:rPr>
        <w:t xml:space="preserve">k danému materiálu se členové finančního výboru opět vrátí na </w:t>
      </w:r>
      <w:r w:rsidR="000F2CEA">
        <w:rPr>
          <w:rFonts w:ascii="Arial" w:hAnsi="Arial" w:cs="Arial"/>
          <w:sz w:val="20"/>
          <w:szCs w:val="20"/>
        </w:rPr>
        <w:t xml:space="preserve">jednom z </w:t>
      </w:r>
      <w:r w:rsidR="00A53E99">
        <w:rPr>
          <w:rFonts w:ascii="Arial" w:hAnsi="Arial" w:cs="Arial"/>
          <w:sz w:val="20"/>
          <w:szCs w:val="20"/>
        </w:rPr>
        <w:t>další</w:t>
      </w:r>
      <w:r w:rsidR="000F2CEA">
        <w:rPr>
          <w:rFonts w:ascii="Arial" w:hAnsi="Arial" w:cs="Arial"/>
          <w:sz w:val="20"/>
          <w:szCs w:val="20"/>
        </w:rPr>
        <w:t>ch</w:t>
      </w:r>
      <w:r w:rsidR="00A53E99">
        <w:rPr>
          <w:rFonts w:ascii="Arial" w:hAnsi="Arial" w:cs="Arial"/>
          <w:sz w:val="20"/>
          <w:szCs w:val="20"/>
        </w:rPr>
        <w:t xml:space="preserve"> jednání.</w:t>
      </w:r>
    </w:p>
    <w:p w:rsidR="00E875AC" w:rsidRDefault="00E875AC" w:rsidP="00F250B8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</w:p>
    <w:p w:rsidR="00313F24" w:rsidRDefault="00A53E99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SNEO – dozorčí rada </w:t>
      </w:r>
      <w:proofErr w:type="gramStart"/>
      <w:r>
        <w:rPr>
          <w:b/>
          <w:u w:val="single"/>
        </w:rPr>
        <w:t>25.11.2024</w:t>
      </w:r>
      <w:proofErr w:type="gramEnd"/>
      <w:r>
        <w:rPr>
          <w:b/>
          <w:u w:val="single"/>
        </w:rPr>
        <w:t xml:space="preserve"> a 17.2.2025</w:t>
      </w:r>
    </w:p>
    <w:p w:rsidR="0023339E" w:rsidRDefault="0023339E" w:rsidP="0023339E">
      <w:pPr>
        <w:rPr>
          <w:rFonts w:ascii="Arial" w:hAnsi="Arial" w:cs="Arial"/>
          <w:color w:val="221E1F"/>
          <w:sz w:val="20"/>
          <w:szCs w:val="20"/>
        </w:rPr>
      </w:pPr>
    </w:p>
    <w:p w:rsidR="003C55FC" w:rsidRDefault="0023339E" w:rsidP="0023339E">
      <w:pPr>
        <w:rPr>
          <w:rFonts w:ascii="Arial" w:hAnsi="Arial" w:cs="Arial"/>
          <w:color w:val="221E1F"/>
          <w:sz w:val="20"/>
          <w:szCs w:val="20"/>
        </w:rPr>
      </w:pPr>
      <w:r w:rsidRPr="0023339E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23339E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23339E">
        <w:rPr>
          <w:rFonts w:ascii="Arial" w:hAnsi="Arial" w:cs="Arial"/>
          <w:color w:val="221E1F"/>
          <w:sz w:val="20"/>
          <w:szCs w:val="20"/>
        </w:rPr>
        <w:t xml:space="preserve"> uvedl bod jednání</w:t>
      </w:r>
      <w:r w:rsidR="00A53E99">
        <w:rPr>
          <w:rFonts w:ascii="Arial" w:hAnsi="Arial" w:cs="Arial"/>
          <w:color w:val="221E1F"/>
          <w:sz w:val="20"/>
          <w:szCs w:val="20"/>
        </w:rPr>
        <w:t xml:space="preserve"> a předal slovo předsedovi dozor</w:t>
      </w:r>
      <w:r w:rsidR="003C55FC">
        <w:rPr>
          <w:rFonts w:ascii="Arial" w:hAnsi="Arial" w:cs="Arial"/>
          <w:color w:val="221E1F"/>
          <w:sz w:val="20"/>
          <w:szCs w:val="20"/>
        </w:rPr>
        <w:t>č</w:t>
      </w:r>
      <w:r w:rsidR="00A53E99">
        <w:rPr>
          <w:rFonts w:ascii="Arial" w:hAnsi="Arial" w:cs="Arial"/>
          <w:color w:val="221E1F"/>
          <w:sz w:val="20"/>
          <w:szCs w:val="20"/>
        </w:rPr>
        <w:t>í rady panu JUDr. J</w:t>
      </w:r>
      <w:r w:rsidR="003C55FC">
        <w:rPr>
          <w:rFonts w:ascii="Arial" w:hAnsi="Arial" w:cs="Arial"/>
          <w:color w:val="221E1F"/>
          <w:sz w:val="20"/>
          <w:szCs w:val="20"/>
        </w:rPr>
        <w:t>anouškovi, který představil zprávy z dozorčí rady SNEO.</w:t>
      </w:r>
    </w:p>
    <w:p w:rsidR="003C55FC" w:rsidRDefault="003C55FC" w:rsidP="0023339E">
      <w:pPr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Členové finančního výboru vzali předložený materiál na vědomí.</w:t>
      </w:r>
    </w:p>
    <w:p w:rsidR="0067269D" w:rsidRPr="00E74220" w:rsidRDefault="0067269D" w:rsidP="0067269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informacích z dozorčí rady SNEO </w:t>
      </w:r>
      <w:r w:rsidRPr="00E74220">
        <w:rPr>
          <w:rFonts w:ascii="Arial" w:hAnsi="Arial" w:cs="Arial"/>
          <w:color w:val="221E1F"/>
          <w:sz w:val="20"/>
          <w:szCs w:val="20"/>
        </w:rPr>
        <w:t>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 xml:space="preserve">FV </w:t>
      </w:r>
      <w:r>
        <w:rPr>
          <w:rFonts w:ascii="Arial" w:hAnsi="Arial" w:cs="Arial"/>
          <w:color w:val="221E1F"/>
          <w:sz w:val="20"/>
          <w:szCs w:val="20"/>
        </w:rPr>
        <w:t>bere na vědomí předložené informace z dozorčí rady SNEO.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7269D" w:rsidRPr="00E74220" w:rsidTr="008D0D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9D" w:rsidRPr="00E74220" w:rsidRDefault="0067269D" w:rsidP="0067269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9D" w:rsidRPr="00E74220" w:rsidRDefault="0067269D" w:rsidP="008D0DD5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9D" w:rsidRPr="00E74220" w:rsidRDefault="0067269D" w:rsidP="008D0D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67269D" w:rsidRPr="00E74220" w:rsidRDefault="0067269D" w:rsidP="0067269D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67269D" w:rsidRDefault="0067269D" w:rsidP="0067269D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38</w:t>
      </w:r>
      <w:r w:rsidRPr="00E74220">
        <w:rPr>
          <w:b/>
        </w:rPr>
        <w:t>/</w:t>
      </w:r>
      <w:r>
        <w:rPr>
          <w:b/>
        </w:rPr>
        <w:t>02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>
        <w:rPr>
          <w:b/>
        </w:rPr>
        <w:t>bere na vědomí předložené informace z dozorčí rady SNEO.</w:t>
      </w:r>
    </w:p>
    <w:p w:rsidR="00594002" w:rsidRDefault="00594002" w:rsidP="00594002">
      <w:pPr>
        <w:pStyle w:val="P6Textnormal"/>
        <w:ind w:left="284"/>
        <w:rPr>
          <w:b/>
          <w:u w:val="single"/>
        </w:rPr>
      </w:pPr>
    </w:p>
    <w:p w:rsidR="0067269D" w:rsidRDefault="0067269D" w:rsidP="00594002">
      <w:pPr>
        <w:pStyle w:val="P6Textnormal"/>
        <w:ind w:left="284"/>
        <w:rPr>
          <w:b/>
          <w:u w:val="single"/>
        </w:rPr>
      </w:pPr>
    </w:p>
    <w:p w:rsidR="00594002" w:rsidRDefault="003C55FC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Sportoviště na Macharově náměstí – TJ </w:t>
      </w:r>
      <w:proofErr w:type="spellStart"/>
      <w:r>
        <w:rPr>
          <w:b/>
          <w:u w:val="single"/>
        </w:rPr>
        <w:t>Tatran</w:t>
      </w:r>
      <w:proofErr w:type="spellEnd"/>
      <w:r>
        <w:rPr>
          <w:b/>
          <w:u w:val="single"/>
        </w:rPr>
        <w:t xml:space="preserve"> Střešovice x MČ Praha 6, smlouvy S 656/2021/OSM a S 802/2021/OSM</w:t>
      </w:r>
    </w:p>
    <w:p w:rsidR="003C55FC" w:rsidRPr="003C55FC" w:rsidRDefault="003C55FC" w:rsidP="003C55FC">
      <w:pPr>
        <w:pStyle w:val="P6Textnormal"/>
        <w:ind w:left="284"/>
      </w:pPr>
    </w:p>
    <w:p w:rsidR="003C55FC" w:rsidRDefault="000F2CEA" w:rsidP="003C55FC">
      <w:pPr>
        <w:pStyle w:val="P6Textnormal"/>
        <w:ind w:left="284"/>
      </w:pPr>
      <w:r>
        <w:t xml:space="preserve">Předseda FV uvedl daný bod. Uvedené sportoviště má v pronájmu TJ </w:t>
      </w:r>
      <w:proofErr w:type="spellStart"/>
      <w:r>
        <w:t>Tatran</w:t>
      </w:r>
      <w:proofErr w:type="spellEnd"/>
      <w:r>
        <w:t xml:space="preserve"> Střešovice pod dvěma smlouvami. Předal slovo občanovi p. Kohoutovi, který okomentoval genezi daného sportoviště. </w:t>
      </w:r>
      <w:r w:rsidR="00D73340">
        <w:t xml:space="preserve">Otevřel otázku za jakých okolnosti bylo sportoviště pronajato TJ </w:t>
      </w:r>
      <w:proofErr w:type="spellStart"/>
      <w:r w:rsidR="00D73340">
        <w:t>Tatranu</w:t>
      </w:r>
      <w:proofErr w:type="spellEnd"/>
      <w:r w:rsidR="00D73340">
        <w:t xml:space="preserve"> Střešovice, který dál sportoviště </w:t>
      </w:r>
      <w:proofErr w:type="spellStart"/>
      <w:r w:rsidR="00D73340">
        <w:t>podnajímá</w:t>
      </w:r>
      <w:proofErr w:type="spellEnd"/>
      <w:r w:rsidR="00D73340">
        <w:t xml:space="preserve"> a MČ Praha 6 nevidí do koncových smluv a podmínek za kterých se sportoviště provozuje.</w:t>
      </w:r>
    </w:p>
    <w:p w:rsidR="000F2CEA" w:rsidRDefault="000F2CEA" w:rsidP="003C55FC">
      <w:pPr>
        <w:pStyle w:val="P6Textnormal"/>
        <w:ind w:left="284"/>
      </w:pPr>
    </w:p>
    <w:p w:rsidR="00D73340" w:rsidRDefault="00D73340" w:rsidP="003C55FC">
      <w:pPr>
        <w:pStyle w:val="P6Textnormal"/>
        <w:ind w:left="284"/>
      </w:pPr>
      <w:r>
        <w:t>Na další jednání budou pozváni zástupci OSM a PO.</w:t>
      </w:r>
      <w:bookmarkStart w:id="0" w:name="_GoBack"/>
      <w:bookmarkEnd w:id="0"/>
    </w:p>
    <w:p w:rsidR="00D73340" w:rsidRPr="003C55FC" w:rsidRDefault="00D73340" w:rsidP="003C55FC">
      <w:pPr>
        <w:pStyle w:val="P6Textnormal"/>
        <w:ind w:left="284"/>
      </w:pPr>
    </w:p>
    <w:p w:rsidR="003C55FC" w:rsidRDefault="003C55FC" w:rsidP="003C55FC">
      <w:pPr>
        <w:pStyle w:val="P6Textnormal"/>
        <w:ind w:left="284"/>
      </w:pPr>
      <w:r w:rsidRPr="003C55FC">
        <w:t>Bod přerušen a finanční výbor se k předkládanému materiálu</w:t>
      </w:r>
      <w:r>
        <w:t xml:space="preserve"> vrátí na dalším jednání FV.</w:t>
      </w:r>
    </w:p>
    <w:p w:rsidR="0067269D" w:rsidRDefault="0067269D" w:rsidP="003C55FC">
      <w:pPr>
        <w:pStyle w:val="P6Textnormal"/>
        <w:ind w:left="284"/>
      </w:pPr>
    </w:p>
    <w:p w:rsidR="0067269D" w:rsidRPr="003C55FC" w:rsidRDefault="0067269D" w:rsidP="003C55FC">
      <w:pPr>
        <w:pStyle w:val="P6Textnormal"/>
        <w:ind w:left="284"/>
      </w:pPr>
    </w:p>
    <w:p w:rsidR="003C55FC" w:rsidRDefault="003C55FC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3C55FC" w:rsidRDefault="003C55FC" w:rsidP="003C55FC">
      <w:pPr>
        <w:pStyle w:val="P6Textnormal"/>
        <w:ind w:left="0"/>
        <w:rPr>
          <w:b/>
          <w:u w:val="single"/>
        </w:rPr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594002">
        <w:t xml:space="preserve">Ing. </w:t>
      </w:r>
      <w:r w:rsidR="003C55FC">
        <w:t xml:space="preserve">Marie </w:t>
      </w:r>
      <w:proofErr w:type="spellStart"/>
      <w:r w:rsidR="003C55FC">
        <w:t>Kousalíková</w:t>
      </w:r>
      <w:proofErr w:type="spell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7334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7334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AAE"/>
    <w:rsid w:val="001927FE"/>
    <w:rsid w:val="00197984"/>
    <w:rsid w:val="001B0DBC"/>
    <w:rsid w:val="001B65FB"/>
    <w:rsid w:val="001B78C6"/>
    <w:rsid w:val="001C4B4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48A5"/>
    <w:rsid w:val="00225155"/>
    <w:rsid w:val="00230F7D"/>
    <w:rsid w:val="0023339E"/>
    <w:rsid w:val="00234006"/>
    <w:rsid w:val="0024362E"/>
    <w:rsid w:val="00243EB7"/>
    <w:rsid w:val="0024613A"/>
    <w:rsid w:val="00252032"/>
    <w:rsid w:val="00256B09"/>
    <w:rsid w:val="00264265"/>
    <w:rsid w:val="00274270"/>
    <w:rsid w:val="002917C8"/>
    <w:rsid w:val="00295203"/>
    <w:rsid w:val="002A275A"/>
    <w:rsid w:val="002C01B1"/>
    <w:rsid w:val="002E696F"/>
    <w:rsid w:val="002F2F57"/>
    <w:rsid w:val="00305AE1"/>
    <w:rsid w:val="003068A7"/>
    <w:rsid w:val="00312FB6"/>
    <w:rsid w:val="00313F24"/>
    <w:rsid w:val="00315D8D"/>
    <w:rsid w:val="00320D72"/>
    <w:rsid w:val="00323F8A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55FC"/>
    <w:rsid w:val="003C78CB"/>
    <w:rsid w:val="003D01AC"/>
    <w:rsid w:val="003D2DBA"/>
    <w:rsid w:val="003E5AAE"/>
    <w:rsid w:val="003E72B6"/>
    <w:rsid w:val="003E7426"/>
    <w:rsid w:val="003F1F50"/>
    <w:rsid w:val="00413D00"/>
    <w:rsid w:val="004145B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2260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5954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DA4"/>
    <w:rsid w:val="008C3A81"/>
    <w:rsid w:val="008D397E"/>
    <w:rsid w:val="008E29AC"/>
    <w:rsid w:val="008E518E"/>
    <w:rsid w:val="008F52C5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594D"/>
    <w:rsid w:val="00A2757C"/>
    <w:rsid w:val="00A34490"/>
    <w:rsid w:val="00A36F52"/>
    <w:rsid w:val="00A439D5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42EC"/>
    <w:rsid w:val="00B17C90"/>
    <w:rsid w:val="00B22948"/>
    <w:rsid w:val="00B22F11"/>
    <w:rsid w:val="00B25F19"/>
    <w:rsid w:val="00B2654C"/>
    <w:rsid w:val="00B302DE"/>
    <w:rsid w:val="00B3197B"/>
    <w:rsid w:val="00B421AF"/>
    <w:rsid w:val="00B47618"/>
    <w:rsid w:val="00B51492"/>
    <w:rsid w:val="00B518BB"/>
    <w:rsid w:val="00B5633A"/>
    <w:rsid w:val="00B8286F"/>
    <w:rsid w:val="00B90417"/>
    <w:rsid w:val="00B90B38"/>
    <w:rsid w:val="00B95C35"/>
    <w:rsid w:val="00BA19FD"/>
    <w:rsid w:val="00BB20B7"/>
    <w:rsid w:val="00BC0E86"/>
    <w:rsid w:val="00BF12D0"/>
    <w:rsid w:val="00C1188F"/>
    <w:rsid w:val="00C12BE2"/>
    <w:rsid w:val="00C17BC4"/>
    <w:rsid w:val="00C22D94"/>
    <w:rsid w:val="00C302A8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73C6"/>
    <w:rsid w:val="00D35585"/>
    <w:rsid w:val="00D41C9F"/>
    <w:rsid w:val="00D46489"/>
    <w:rsid w:val="00D73340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6A0E"/>
    <w:rsid w:val="00EA17AC"/>
    <w:rsid w:val="00EB04D7"/>
    <w:rsid w:val="00EB5BEE"/>
    <w:rsid w:val="00EC324E"/>
    <w:rsid w:val="00ED2551"/>
    <w:rsid w:val="00ED3D9D"/>
    <w:rsid w:val="00ED6EBE"/>
    <w:rsid w:val="00EE2A89"/>
    <w:rsid w:val="00EE2D04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71A89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A3F8-E073-4AD6-AE6C-487FD493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76</TotalTime>
  <Pages>3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8</cp:revision>
  <cp:lastPrinted>2024-09-12T11:58:00Z</cp:lastPrinted>
  <dcterms:created xsi:type="dcterms:W3CDTF">2025-03-03T14:16:00Z</dcterms:created>
  <dcterms:modified xsi:type="dcterms:W3CDTF">2025-03-04T09:54:00Z</dcterms:modified>
</cp:coreProperties>
</file>