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6C65AA">
        <w:rPr>
          <w:rFonts w:ascii="Arial" w:hAnsi="Arial" w:cs="Arial"/>
          <w:b/>
          <w:bCs/>
          <w:sz w:val="20"/>
          <w:szCs w:val="20"/>
        </w:rPr>
        <w:t>7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</w:t>
      </w:r>
      <w:proofErr w:type="gramEnd"/>
      <w:r w:rsidR="00DD61C9" w:rsidRPr="00DD61C9">
        <w:rPr>
          <w:rFonts w:ascii="Arial" w:hAnsi="Arial" w:cs="Arial"/>
          <w:b/>
          <w:bCs/>
          <w:sz w:val="20"/>
          <w:szCs w:val="20"/>
        </w:rPr>
        <w:t xml:space="preserve">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2024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8A1F8C">
        <w:rPr>
          <w:rFonts w:ascii="Arial" w:hAnsi="Arial" w:cs="Arial"/>
          <w:color w:val="231F20"/>
          <w:sz w:val="20"/>
        </w:rPr>
        <w:t>2</w:t>
      </w:r>
      <w:r w:rsidR="006C65AA">
        <w:rPr>
          <w:rFonts w:ascii="Arial" w:hAnsi="Arial" w:cs="Arial"/>
          <w:color w:val="231F20"/>
          <w:sz w:val="20"/>
        </w:rPr>
        <w:t>3</w:t>
      </w:r>
      <w:r w:rsidR="009A0EC0">
        <w:rPr>
          <w:rFonts w:ascii="Arial" w:hAnsi="Arial" w:cs="Arial"/>
          <w:color w:val="231F20"/>
          <w:sz w:val="20"/>
        </w:rPr>
        <w:t>.</w:t>
      </w:r>
      <w:r w:rsidR="006C65AA">
        <w:rPr>
          <w:rFonts w:ascii="Arial" w:hAnsi="Arial" w:cs="Arial"/>
          <w:color w:val="231F20"/>
          <w:sz w:val="20"/>
        </w:rPr>
        <w:t>10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FD7E8D">
        <w:rPr>
          <w:rFonts w:ascii="Arial" w:hAnsi="Arial" w:cs="Arial"/>
          <w:color w:val="231F20"/>
          <w:sz w:val="20"/>
        </w:rPr>
        <w:t>4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16:</w:t>
      </w:r>
      <w:r w:rsidR="009A0EC0">
        <w:rPr>
          <w:rFonts w:ascii="Arial" w:hAnsi="Arial" w:cs="Arial"/>
          <w:color w:val="231F20"/>
          <w:sz w:val="20"/>
        </w:rPr>
        <w:t>0</w:t>
      </w:r>
      <w:r w:rsidR="00892896">
        <w:rPr>
          <w:rFonts w:ascii="Arial" w:hAnsi="Arial" w:cs="Arial"/>
          <w:color w:val="231F20"/>
          <w:sz w:val="20"/>
        </w:rPr>
        <w:t xml:space="preserve">0 do </w:t>
      </w:r>
      <w:r w:rsidR="00413D00">
        <w:rPr>
          <w:rFonts w:ascii="Arial" w:hAnsi="Arial" w:cs="Arial"/>
          <w:color w:val="231F20"/>
          <w:sz w:val="20"/>
        </w:rPr>
        <w:t>1</w:t>
      </w:r>
      <w:r w:rsidR="006C65AA">
        <w:rPr>
          <w:rFonts w:ascii="Arial" w:hAnsi="Arial" w:cs="Arial"/>
          <w:color w:val="231F20"/>
          <w:sz w:val="20"/>
        </w:rPr>
        <w:t xml:space="preserve">8.15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6C65AA">
        <w:rPr>
          <w:rFonts w:ascii="Arial" w:hAnsi="Arial" w:cs="Arial"/>
          <w:sz w:val="20"/>
          <w:szCs w:val="20"/>
        </w:rPr>
        <w:t xml:space="preserve">Ing. Marie </w:t>
      </w:r>
      <w:proofErr w:type="spellStart"/>
      <w:r w:rsidR="006C65AA">
        <w:rPr>
          <w:rFonts w:ascii="Arial" w:hAnsi="Arial" w:cs="Arial"/>
          <w:sz w:val="20"/>
          <w:szCs w:val="20"/>
        </w:rPr>
        <w:t>Kousalíková</w:t>
      </w:r>
      <w:proofErr w:type="spellEnd"/>
      <w:r w:rsidR="006C65AA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Vacíř, </w:t>
      </w:r>
      <w:r w:rsidR="009A0EC0">
        <w:rPr>
          <w:rFonts w:ascii="Arial" w:hAnsi="Arial" w:cs="Arial"/>
          <w:sz w:val="20"/>
          <w:szCs w:val="20"/>
        </w:rPr>
        <w:t>JUDr. Michal Vostrý</w:t>
      </w:r>
      <w:r w:rsidR="006C65AA">
        <w:rPr>
          <w:rFonts w:ascii="Arial" w:hAnsi="Arial" w:cs="Arial"/>
          <w:sz w:val="20"/>
          <w:szCs w:val="20"/>
        </w:rPr>
        <w:t xml:space="preserve"> (příchod 16:19hod)</w:t>
      </w:r>
      <w:r w:rsidR="009A0EC0">
        <w:rPr>
          <w:rFonts w:ascii="Arial" w:hAnsi="Arial" w:cs="Arial"/>
          <w:sz w:val="20"/>
          <w:szCs w:val="20"/>
        </w:rPr>
        <w:t xml:space="preserve">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6C65AA">
        <w:rPr>
          <w:rFonts w:ascii="Arial" w:hAnsi="Arial" w:cs="Arial"/>
          <w:sz w:val="20"/>
          <w:szCs w:val="20"/>
        </w:rPr>
        <w:t xml:space="preserve"> (příchod 16:36hod)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9A0EC0">
        <w:rPr>
          <w:rFonts w:ascii="Arial" w:hAnsi="Arial" w:cs="Arial"/>
          <w:sz w:val="20"/>
          <w:szCs w:val="20"/>
        </w:rPr>
        <w:t>JUDr. Jiří Janoušek</w:t>
      </w:r>
      <w:r w:rsidR="006C65AA">
        <w:rPr>
          <w:rFonts w:ascii="Arial" w:hAnsi="Arial" w:cs="Arial"/>
          <w:sz w:val="20"/>
          <w:szCs w:val="20"/>
        </w:rPr>
        <w:t xml:space="preserve"> (příchod 16:10hod)</w:t>
      </w:r>
      <w:r w:rsidR="009A0EC0">
        <w:rPr>
          <w:rFonts w:ascii="Arial" w:hAnsi="Arial" w:cs="Arial"/>
          <w:sz w:val="20"/>
          <w:szCs w:val="20"/>
        </w:rPr>
        <w:t>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982513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proofErr w:type="gramStart"/>
      <w:r w:rsidR="006C65AA" w:rsidRPr="006C65AA">
        <w:rPr>
          <w:rFonts w:ascii="Arial" w:hAnsi="Arial" w:cs="Arial"/>
          <w:bCs/>
          <w:sz w:val="20"/>
          <w:szCs w:val="20"/>
        </w:rPr>
        <w:t>JUDr.Filip</w:t>
      </w:r>
      <w:proofErr w:type="spellEnd"/>
      <w:proofErr w:type="gramEnd"/>
      <w:r w:rsidR="006C65AA" w:rsidRPr="006C65AA">
        <w:rPr>
          <w:rFonts w:ascii="Arial" w:hAnsi="Arial" w:cs="Arial"/>
          <w:bCs/>
          <w:sz w:val="20"/>
          <w:szCs w:val="20"/>
        </w:rPr>
        <w:t xml:space="preserve"> Orel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7D35EC">
        <w:rPr>
          <w:rFonts w:ascii="Arial" w:hAnsi="Arial" w:cs="Arial"/>
          <w:bCs/>
          <w:sz w:val="20"/>
          <w:szCs w:val="20"/>
        </w:rPr>
        <w:t xml:space="preserve">, </w:t>
      </w:r>
      <w:r w:rsidR="006C65AA">
        <w:rPr>
          <w:rFonts w:ascii="Arial" w:hAnsi="Arial" w:cs="Arial"/>
          <w:bCs/>
          <w:sz w:val="20"/>
          <w:szCs w:val="20"/>
        </w:rPr>
        <w:t>David Ešner (SFPI)</w:t>
      </w:r>
    </w:p>
    <w:p w:rsidR="005C681B" w:rsidRP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C681B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A94134" w:rsidRDefault="007D35EC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6C65AA">
        <w:rPr>
          <w:rFonts w:ascii="Arial" w:hAnsi="Arial" w:cs="Arial"/>
          <w:sz w:val="20"/>
          <w:szCs w:val="20"/>
        </w:rPr>
        <w:t xml:space="preserve">Návrh rozpočtu MČ </w:t>
      </w:r>
      <w:r w:rsidR="008D397E">
        <w:rPr>
          <w:rFonts w:ascii="Arial" w:hAnsi="Arial" w:cs="Arial"/>
          <w:sz w:val="20"/>
          <w:szCs w:val="20"/>
        </w:rPr>
        <w:t>P</w:t>
      </w:r>
      <w:r w:rsidR="006C65AA">
        <w:rPr>
          <w:rFonts w:ascii="Arial" w:hAnsi="Arial" w:cs="Arial"/>
          <w:sz w:val="20"/>
          <w:szCs w:val="20"/>
        </w:rPr>
        <w:t>raha 6 na rok 2025 – 0.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čtení</w:t>
      </w:r>
    </w:p>
    <w:p w:rsidR="00A94134" w:rsidRPr="00E128A1" w:rsidRDefault="00A94134" w:rsidP="00A94134">
      <w:pPr>
        <w:pStyle w:val="Odstavecseseznamem"/>
        <w:spacing w:after="0" w:line="240" w:lineRule="auto"/>
        <w:ind w:left="2124" w:hanging="139"/>
        <w:rPr>
          <w:rFonts w:ascii="Arial" w:hAnsi="Arial" w:cs="Arial"/>
          <w:szCs w:val="24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9A0EC0">
        <w:rPr>
          <w:rFonts w:ascii="Arial" w:hAnsi="Arial" w:cs="Arial"/>
          <w:sz w:val="20"/>
          <w:szCs w:val="20"/>
        </w:rPr>
        <w:t>ZŠ J. A. K</w:t>
      </w:r>
      <w:r w:rsidR="006C65AA">
        <w:rPr>
          <w:rFonts w:ascii="Arial" w:hAnsi="Arial" w:cs="Arial"/>
          <w:sz w:val="20"/>
          <w:szCs w:val="20"/>
        </w:rPr>
        <w:t>omenského – realizace rozšíření kapacit</w:t>
      </w:r>
    </w:p>
    <w:p w:rsidR="009A0EC0" w:rsidRDefault="00A94134" w:rsidP="009A0EC0">
      <w:pPr>
        <w:pStyle w:val="Odstavecseseznamem"/>
        <w:spacing w:after="0" w:line="240" w:lineRule="auto"/>
        <w:ind w:left="2124" w:hanging="13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C55C9D">
        <w:rPr>
          <w:rFonts w:ascii="Arial" w:hAnsi="Arial" w:cs="Arial"/>
          <w:sz w:val="20"/>
          <w:szCs w:val="20"/>
        </w:rPr>
        <w:t xml:space="preserve">. </w:t>
      </w:r>
      <w:r w:rsidR="006C65AA">
        <w:rPr>
          <w:rFonts w:ascii="Arial" w:hAnsi="Arial" w:cs="Arial"/>
          <w:color w:val="000000"/>
          <w:sz w:val="20"/>
          <w:szCs w:val="20"/>
        </w:rPr>
        <w:t>SFPI – Dostupné bydlení</w:t>
      </w:r>
    </w:p>
    <w:p w:rsidR="009A0EC0" w:rsidRPr="005C681B" w:rsidRDefault="006C65AA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6C65AA" w:rsidP="009B26C2">
      <w:pPr>
        <w:pStyle w:val="P6Textnormal"/>
        <w:ind w:left="0"/>
      </w:pPr>
      <w:r>
        <w:t>7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>
        <w:t xml:space="preserve">Předseda FV T. </w:t>
      </w:r>
      <w:proofErr w:type="spellStart"/>
      <w:r w:rsidR="00CC65CD">
        <w:t>Pižl</w:t>
      </w:r>
      <w:proofErr w:type="spellEnd"/>
      <w:r w:rsidR="00CC65CD">
        <w:t xml:space="preserve"> představil j</w:t>
      </w:r>
      <w:r w:rsidR="00641F39">
        <w:t xml:space="preserve">ednotlivé body programu jednání, </w:t>
      </w:r>
      <w:r w:rsidR="00CC65CD">
        <w:t>poté vyzval členy FV k případnému doplnění programu. Následně o programu nechal hlasovat.</w:t>
      </w:r>
      <w:r w:rsidR="00641F39">
        <w:br/>
      </w:r>
      <w:r w:rsidR="00641F39">
        <w:br/>
      </w:r>
      <w:r w:rsidR="00E96A0E">
        <w:t>H</w:t>
      </w:r>
      <w:r w:rsidR="00E96A0E" w:rsidRPr="003D01AC">
        <w:t>lasování o usnesení ve znění:</w:t>
      </w:r>
    </w:p>
    <w:p w:rsidR="00E96A0E" w:rsidRDefault="00E96A0E" w:rsidP="00E96A0E">
      <w:pPr>
        <w:pStyle w:val="P6Textnormal"/>
        <w:ind w:left="357"/>
      </w:pPr>
      <w:r>
        <w:t xml:space="preserve">FV schvaluje program </w:t>
      </w:r>
      <w:r w:rsidR="006C65AA">
        <w:t>7</w:t>
      </w:r>
      <w:r>
        <w:t>. jednání FV.</w:t>
      </w:r>
    </w:p>
    <w:p w:rsidR="00641F39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C94D4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C94D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Default="007D35EC" w:rsidP="007D35EC">
      <w:pPr>
        <w:pStyle w:val="P6Textnormal"/>
        <w:ind w:left="357"/>
      </w:pPr>
    </w:p>
    <w:p w:rsidR="007D35EC" w:rsidRDefault="007D35EC" w:rsidP="007D35EC">
      <w:pPr>
        <w:pStyle w:val="P6Textnormal"/>
        <w:ind w:left="357"/>
      </w:pPr>
      <w:r>
        <w:t xml:space="preserve">Pozn. </w:t>
      </w:r>
      <w:proofErr w:type="spellStart"/>
      <w:proofErr w:type="gramStart"/>
      <w:r w:rsidR="006C65AA">
        <w:t>M.Vostrý</w:t>
      </w:r>
      <w:proofErr w:type="spellEnd"/>
      <w:proofErr w:type="gramEnd"/>
      <w:r w:rsidR="006C65AA">
        <w:t xml:space="preserve">, </w:t>
      </w:r>
      <w:proofErr w:type="spellStart"/>
      <w:r w:rsidR="006C65AA">
        <w:t>L.Bezděk</w:t>
      </w:r>
      <w:proofErr w:type="spellEnd"/>
      <w:r>
        <w:t xml:space="preserve"> nehlasoval</w:t>
      </w:r>
    </w:p>
    <w:p w:rsidR="007D35EC" w:rsidRDefault="007D35EC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 w:rsidRPr="00BF12D0">
        <w:rPr>
          <w:b/>
          <w:color w:val="auto"/>
        </w:rPr>
        <w:t>FV č.</w:t>
      </w:r>
      <w:r w:rsidR="00BF12D0" w:rsidRPr="00BF12D0">
        <w:rPr>
          <w:color w:val="auto"/>
        </w:rPr>
        <w:t xml:space="preserve"> </w:t>
      </w:r>
      <w:r w:rsidR="00DD2643">
        <w:rPr>
          <w:b/>
          <w:color w:val="auto"/>
        </w:rPr>
        <w:t>1</w:t>
      </w:r>
      <w:r w:rsidR="006C65AA">
        <w:rPr>
          <w:b/>
          <w:color w:val="auto"/>
        </w:rPr>
        <w:t>14</w:t>
      </w:r>
      <w:r w:rsidR="00BF12D0" w:rsidRPr="00BF12D0">
        <w:rPr>
          <w:b/>
          <w:color w:val="auto"/>
        </w:rPr>
        <w:t>/</w:t>
      </w:r>
      <w:r w:rsidR="006C65AA">
        <w:rPr>
          <w:b/>
          <w:color w:val="auto"/>
        </w:rPr>
        <w:t>10</w:t>
      </w:r>
      <w:r w:rsidR="00BF12D0" w:rsidRPr="00BF12D0">
        <w:rPr>
          <w:b/>
          <w:color w:val="auto"/>
        </w:rPr>
        <w:t xml:space="preserve">/2024 </w:t>
      </w:r>
      <w:r w:rsidRPr="00EB04D7">
        <w:rPr>
          <w:b/>
        </w:rPr>
        <w:t>(schváleno):</w:t>
      </w:r>
    </w:p>
    <w:p w:rsidR="00CB3DB1" w:rsidRDefault="00915435" w:rsidP="00320D72">
      <w:pPr>
        <w:pStyle w:val="P6Textnormal"/>
        <w:ind w:left="357"/>
      </w:pPr>
      <w:r w:rsidRPr="00EB04D7">
        <w:rPr>
          <w:b/>
        </w:rPr>
        <w:t>FV schval</w:t>
      </w:r>
      <w:r w:rsidR="00892896" w:rsidRPr="00EB04D7">
        <w:rPr>
          <w:b/>
        </w:rPr>
        <w:t xml:space="preserve">uje program </w:t>
      </w:r>
      <w:r w:rsidR="006C65AA">
        <w:rPr>
          <w:b/>
        </w:rPr>
        <w:t>7</w:t>
      </w:r>
      <w:r w:rsidR="00893B97" w:rsidRPr="00EB04D7">
        <w:rPr>
          <w:b/>
        </w:rPr>
        <w:t>. jednání FV</w:t>
      </w:r>
      <w:r>
        <w:t>.</w:t>
      </w:r>
    </w:p>
    <w:p w:rsidR="00320D72" w:rsidRDefault="00320D72" w:rsidP="00320D72">
      <w:pPr>
        <w:pStyle w:val="P6Textnormal"/>
        <w:ind w:left="357"/>
      </w:pPr>
    </w:p>
    <w:p w:rsidR="00DD2643" w:rsidRDefault="00DD2643" w:rsidP="00320D72">
      <w:pPr>
        <w:pStyle w:val="P6Textnormal"/>
        <w:ind w:left="357"/>
      </w:pPr>
    </w:p>
    <w:p w:rsidR="00DD2643" w:rsidRDefault="00DD2643" w:rsidP="00DD2643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další materiál - schválení zápisu z jednání dne </w:t>
      </w:r>
      <w:proofErr w:type="gramStart"/>
      <w:r>
        <w:t>2</w:t>
      </w:r>
      <w:r w:rsidR="009A39AE">
        <w:t>5</w:t>
      </w:r>
      <w:r>
        <w:t>.</w:t>
      </w:r>
      <w:r w:rsidR="009A39AE">
        <w:t>9</w:t>
      </w:r>
      <w:r>
        <w:t>.2024</w:t>
      </w:r>
      <w:proofErr w:type="gramEnd"/>
      <w:r>
        <w:t xml:space="preserve"> a vyzval členy FV k diskusi či připomínkám. Žádné připomínky ani návrhy nebyly. Následně nechal o zápisu hlasovat.</w:t>
      </w:r>
    </w:p>
    <w:p w:rsidR="00DD2643" w:rsidRDefault="00DD2643" w:rsidP="00DD2643">
      <w:pPr>
        <w:pStyle w:val="P6Textnormal"/>
        <w:ind w:left="357"/>
      </w:pPr>
    </w:p>
    <w:p w:rsidR="00DD2643" w:rsidRDefault="00DD2643" w:rsidP="00DD2643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DD2643" w:rsidRPr="00C904FD" w:rsidRDefault="00DD2643" w:rsidP="00DD2643">
      <w:pPr>
        <w:pStyle w:val="P6Textnormal"/>
        <w:ind w:left="357"/>
      </w:pPr>
      <w:r w:rsidRPr="00C904FD">
        <w:t xml:space="preserve">FV schvaluje zápis z jednání FV ze dne </w:t>
      </w:r>
      <w:proofErr w:type="gramStart"/>
      <w:r w:rsidRPr="00C904FD">
        <w:t>2</w:t>
      </w:r>
      <w:r w:rsidR="008D397E">
        <w:t>5</w:t>
      </w:r>
      <w:r w:rsidRPr="00C904FD">
        <w:t>.</w:t>
      </w:r>
      <w:r w:rsidR="008D397E">
        <w:t>9</w:t>
      </w:r>
      <w:r w:rsidRPr="00C904FD">
        <w:t>.2024</w:t>
      </w:r>
      <w:proofErr w:type="gramEnd"/>
      <w:r w:rsidRPr="00C904FD">
        <w:t>.</w:t>
      </w:r>
    </w:p>
    <w:p w:rsidR="00DD2643" w:rsidRDefault="00DD2643" w:rsidP="00DD2643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DD2643" w:rsidRPr="008F52C5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DD264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6444E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947177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43" w:rsidRPr="00947177" w:rsidRDefault="00DD2643" w:rsidP="009A39AE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z1</w:t>
            </w:r>
            <w:r w:rsidRPr="009471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9A39AE">
              <w:rPr>
                <w:rFonts w:ascii="Arial" w:hAnsi="Arial" w:cs="Arial"/>
                <w:sz w:val="20"/>
                <w:szCs w:val="20"/>
              </w:rPr>
              <w:t>E. Tichá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D2643" w:rsidRPr="008F52C5" w:rsidRDefault="00DD2643" w:rsidP="00DD2643">
      <w:pPr>
        <w:pStyle w:val="P6Textnormal"/>
        <w:ind w:left="357"/>
        <w:rPr>
          <w:highlight w:val="yellow"/>
        </w:rPr>
      </w:pPr>
    </w:p>
    <w:p w:rsidR="00DD2643" w:rsidRPr="00947177" w:rsidRDefault="00DD2643" w:rsidP="00DD2643">
      <w:pPr>
        <w:pStyle w:val="P6Textnormal"/>
        <w:ind w:left="357"/>
      </w:pPr>
      <w:r w:rsidRPr="00947177">
        <w:t>Po</w:t>
      </w:r>
      <w:r w:rsidR="009A39AE">
        <w:t xml:space="preserve">zn. </w:t>
      </w:r>
      <w:proofErr w:type="spellStart"/>
      <w:r w:rsidR="009A39AE">
        <w:t>M.Vostý</w:t>
      </w:r>
      <w:proofErr w:type="spellEnd"/>
      <w:r w:rsidR="009A39AE">
        <w:t xml:space="preserve">, </w:t>
      </w:r>
      <w:proofErr w:type="spellStart"/>
      <w:proofErr w:type="gramStart"/>
      <w:r w:rsidR="009A39AE">
        <w:t>L.Bezděk</w:t>
      </w:r>
      <w:proofErr w:type="spellEnd"/>
      <w:proofErr w:type="gramEnd"/>
      <w:r>
        <w:t xml:space="preserve"> </w:t>
      </w:r>
      <w:r w:rsidRPr="00947177">
        <w:t>nehlasoval</w:t>
      </w:r>
    </w:p>
    <w:p w:rsidR="00DD2643" w:rsidRPr="008F52C5" w:rsidRDefault="00DD2643" w:rsidP="00DD2643">
      <w:pPr>
        <w:pStyle w:val="P6Textnormal"/>
        <w:ind w:left="357"/>
        <w:rPr>
          <w:highlight w:val="yellow"/>
        </w:rPr>
      </w:pPr>
    </w:p>
    <w:p w:rsidR="00DD2643" w:rsidRPr="00947177" w:rsidRDefault="00DD2643" w:rsidP="00DD2643">
      <w:pPr>
        <w:pStyle w:val="P6Textnormal"/>
        <w:ind w:left="357"/>
        <w:rPr>
          <w:b/>
        </w:rPr>
      </w:pPr>
      <w:r w:rsidRPr="00947177">
        <w:rPr>
          <w:b/>
        </w:rPr>
        <w:t xml:space="preserve">Usnesení </w:t>
      </w:r>
      <w:r>
        <w:rPr>
          <w:b/>
        </w:rPr>
        <w:t>FV č. 1</w:t>
      </w:r>
      <w:r w:rsidR="009A39AE">
        <w:rPr>
          <w:b/>
        </w:rPr>
        <w:t>15</w:t>
      </w:r>
      <w:r w:rsidRPr="00BF12D0">
        <w:rPr>
          <w:b/>
        </w:rPr>
        <w:t>/</w:t>
      </w:r>
      <w:r w:rsidR="009A39AE">
        <w:rPr>
          <w:b/>
        </w:rPr>
        <w:t>10</w:t>
      </w:r>
      <w:r w:rsidRPr="00BF12D0">
        <w:rPr>
          <w:b/>
        </w:rPr>
        <w:t xml:space="preserve">/2024 </w:t>
      </w:r>
      <w:r w:rsidRPr="00947177">
        <w:rPr>
          <w:b/>
        </w:rPr>
        <w:t>(schváleno):</w:t>
      </w:r>
    </w:p>
    <w:p w:rsidR="00DD2643" w:rsidRPr="00EB04D7" w:rsidRDefault="00DD2643" w:rsidP="00DD2643">
      <w:pPr>
        <w:pStyle w:val="P6Textnormal"/>
        <w:ind w:left="357"/>
        <w:rPr>
          <w:b/>
        </w:rPr>
      </w:pPr>
      <w:r w:rsidRPr="00947177">
        <w:rPr>
          <w:b/>
        </w:rPr>
        <w:t xml:space="preserve">FV schvaluje zápis z jednání FV ze dne </w:t>
      </w:r>
      <w:proofErr w:type="gramStart"/>
      <w:r w:rsidRPr="00947177">
        <w:rPr>
          <w:b/>
        </w:rPr>
        <w:t>2</w:t>
      </w:r>
      <w:r w:rsidR="009A39AE">
        <w:rPr>
          <w:b/>
        </w:rPr>
        <w:t>5</w:t>
      </w:r>
      <w:r w:rsidRPr="00947177">
        <w:rPr>
          <w:b/>
        </w:rPr>
        <w:t>.</w:t>
      </w:r>
      <w:r w:rsidR="009A39AE">
        <w:rPr>
          <w:b/>
        </w:rPr>
        <w:t>9</w:t>
      </w:r>
      <w:r w:rsidRPr="00947177">
        <w:rPr>
          <w:b/>
        </w:rPr>
        <w:t>.2024</w:t>
      </w:r>
      <w:proofErr w:type="gramEnd"/>
      <w:r w:rsidRPr="00947177">
        <w:rPr>
          <w:b/>
        </w:rPr>
        <w:t>.</w:t>
      </w:r>
    </w:p>
    <w:p w:rsidR="00DD2643" w:rsidRDefault="00DD2643" w:rsidP="00320D72">
      <w:pPr>
        <w:pStyle w:val="P6Textnormal"/>
        <w:ind w:left="357"/>
      </w:pPr>
    </w:p>
    <w:p w:rsidR="00DD2643" w:rsidRDefault="00DD2643" w:rsidP="00320D72">
      <w:pPr>
        <w:pStyle w:val="P6Textnormal"/>
        <w:ind w:left="357"/>
      </w:pPr>
    </w:p>
    <w:p w:rsidR="00915435" w:rsidRDefault="00915435" w:rsidP="009B26C2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navrhl jako ověřovatele zápisu </w:t>
      </w:r>
      <w:r w:rsidR="003C2A69">
        <w:t xml:space="preserve">Ing. </w:t>
      </w:r>
      <w:r w:rsidR="009A39AE">
        <w:t>Evu Tichou</w:t>
      </w:r>
      <w:r w:rsidR="006E1F18">
        <w:t>, t</w:t>
      </w:r>
      <w:r w:rsidR="009A39AE">
        <w:t>a</w:t>
      </w:r>
      <w:r>
        <w:t xml:space="preserve"> nominaci přijal</w:t>
      </w:r>
      <w:r w:rsidR="009A39AE">
        <w:t>a</w:t>
      </w:r>
      <w:r>
        <w:t>, následně proběhlo hlasování.</w:t>
      </w:r>
    </w:p>
    <w:p w:rsidR="00B90B38" w:rsidRDefault="00B90B38" w:rsidP="009B26C2">
      <w:pPr>
        <w:pStyle w:val="P6Textnormal"/>
        <w:ind w:left="357"/>
      </w:pPr>
    </w:p>
    <w:p w:rsidR="00E96A0E" w:rsidRDefault="00E96A0E" w:rsidP="009B26C2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915435" w:rsidRPr="00EB04D7" w:rsidRDefault="00E96A0E" w:rsidP="009B26C2">
      <w:pPr>
        <w:pStyle w:val="P6Textnormal"/>
        <w:ind w:left="357"/>
      </w:pPr>
      <w:r w:rsidRPr="00EB04D7">
        <w:t xml:space="preserve">FV schvaluje jako ověřovatele zápisu </w:t>
      </w:r>
      <w:r w:rsidR="003C2A69">
        <w:t xml:space="preserve">Ing. </w:t>
      </w:r>
      <w:r w:rsidR="009A39AE">
        <w:t>Evu Tichou</w:t>
      </w:r>
    </w:p>
    <w:p w:rsidR="00B90B38" w:rsidRDefault="00B90B38" w:rsidP="009B26C2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15435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A39AE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9A39A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3C2A69" w:rsidRDefault="009A39AE" w:rsidP="009A39AE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z1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E.Tichá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C37BB0" w:rsidRDefault="00C37BB0" w:rsidP="00C37BB0">
      <w:pPr>
        <w:pStyle w:val="P6Textnormal"/>
        <w:ind w:left="357"/>
      </w:pPr>
    </w:p>
    <w:p w:rsidR="00735B04" w:rsidRDefault="008F52C5" w:rsidP="00735B04">
      <w:pPr>
        <w:pStyle w:val="P6Textnormal"/>
        <w:ind w:left="357"/>
      </w:pPr>
      <w:r>
        <w:t xml:space="preserve">Pozn. </w:t>
      </w:r>
      <w:proofErr w:type="spellStart"/>
      <w:proofErr w:type="gramStart"/>
      <w:r w:rsidR="009A39AE">
        <w:t>M.Vostrý</w:t>
      </w:r>
      <w:proofErr w:type="spellEnd"/>
      <w:proofErr w:type="gramEnd"/>
      <w:r w:rsidR="009A39AE">
        <w:t xml:space="preserve">, </w:t>
      </w:r>
      <w:proofErr w:type="spellStart"/>
      <w:r w:rsidR="009A39AE">
        <w:t>L.Bezděk</w:t>
      </w:r>
      <w:proofErr w:type="spellEnd"/>
      <w:r w:rsidR="009A39AE">
        <w:t xml:space="preserve"> </w:t>
      </w:r>
      <w:r w:rsidR="00735B04">
        <w:t>nehlasoval</w:t>
      </w:r>
    </w:p>
    <w:p w:rsidR="00C37BB0" w:rsidRDefault="00C37BB0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 xml:space="preserve">Usnesení </w:t>
      </w:r>
      <w:r w:rsidR="00BF12D0">
        <w:rPr>
          <w:b/>
        </w:rPr>
        <w:t xml:space="preserve">FV č. </w:t>
      </w:r>
      <w:r w:rsidR="00DD2643">
        <w:rPr>
          <w:b/>
        </w:rPr>
        <w:t>1</w:t>
      </w:r>
      <w:r w:rsidR="009A39AE">
        <w:rPr>
          <w:b/>
        </w:rPr>
        <w:t>16</w:t>
      </w:r>
      <w:r w:rsidR="00BF12D0" w:rsidRPr="00BF12D0">
        <w:rPr>
          <w:b/>
        </w:rPr>
        <w:t>/</w:t>
      </w:r>
      <w:r w:rsidR="009A39AE">
        <w:rPr>
          <w:b/>
        </w:rPr>
        <w:t>10</w:t>
      </w:r>
      <w:r w:rsidR="00BF12D0" w:rsidRPr="00BF12D0">
        <w:rPr>
          <w:b/>
        </w:rPr>
        <w:t xml:space="preserve">/2024 </w:t>
      </w:r>
      <w:r w:rsidRPr="00EB04D7">
        <w:rPr>
          <w:b/>
        </w:rPr>
        <w:t>(schváleno):</w:t>
      </w:r>
    </w:p>
    <w:p w:rsidR="003D2DBA" w:rsidRPr="00EB04D7" w:rsidRDefault="00915435" w:rsidP="00CB3DB1">
      <w:pPr>
        <w:pStyle w:val="P6Textnormal"/>
        <w:ind w:left="357"/>
        <w:rPr>
          <w:b/>
        </w:rPr>
      </w:pPr>
      <w:r w:rsidRPr="00EB04D7">
        <w:rPr>
          <w:b/>
        </w:rPr>
        <w:t xml:space="preserve">FV schvaluje jako ověřovatele zápisu </w:t>
      </w:r>
      <w:r w:rsidR="003C2A69">
        <w:rPr>
          <w:b/>
        </w:rPr>
        <w:t xml:space="preserve">Ing. </w:t>
      </w:r>
      <w:r w:rsidR="009A39AE">
        <w:rPr>
          <w:b/>
        </w:rPr>
        <w:t>Evu Tichou</w:t>
      </w:r>
    </w:p>
    <w:p w:rsidR="003D2DBA" w:rsidRDefault="003D2DBA" w:rsidP="00CB3DB1">
      <w:pPr>
        <w:pStyle w:val="P6Textnormal"/>
        <w:ind w:left="357"/>
      </w:pPr>
    </w:p>
    <w:p w:rsidR="009A39AE" w:rsidRDefault="009A39AE" w:rsidP="00CB3DB1">
      <w:pPr>
        <w:pStyle w:val="P6Textnormal"/>
        <w:ind w:left="357"/>
      </w:pPr>
    </w:p>
    <w:p w:rsidR="006B79B0" w:rsidRPr="00600E27" w:rsidRDefault="009071C7" w:rsidP="00D94F6D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R</w:t>
      </w:r>
      <w:r w:rsidR="00C37BB0"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ozpočtová opatření</w:t>
      </w:r>
    </w:p>
    <w:p w:rsidR="00C37BB0" w:rsidRPr="00600E27" w:rsidRDefault="00C37BB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F472E" w:rsidRDefault="00C37BB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00E27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600E27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600E27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</w:t>
      </w:r>
      <w:r w:rsidR="00D94F6D" w:rsidRPr="00600E27">
        <w:rPr>
          <w:rFonts w:ascii="Arial" w:hAnsi="Arial" w:cs="Arial"/>
          <w:color w:val="221E1F"/>
          <w:sz w:val="20"/>
          <w:szCs w:val="20"/>
        </w:rPr>
        <w:t>dklady pro jednání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. </w:t>
      </w:r>
    </w:p>
    <w:p w:rsidR="001229A7" w:rsidRDefault="001229A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737FD" w:rsidRDefault="00DD2643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1</w:t>
      </w:r>
      <w:r w:rsidR="009A39AE">
        <w:rPr>
          <w:rFonts w:ascii="Arial" w:hAnsi="Arial" w:cs="Arial"/>
          <w:color w:val="221E1F"/>
          <w:sz w:val="20"/>
          <w:szCs w:val="20"/>
        </w:rPr>
        <w:t>2</w:t>
      </w:r>
      <w:r w:rsidR="00422297">
        <w:rPr>
          <w:rFonts w:ascii="Arial" w:hAnsi="Arial" w:cs="Arial"/>
          <w:color w:val="221E1F"/>
          <w:sz w:val="20"/>
          <w:szCs w:val="20"/>
        </w:rPr>
        <w:t>.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RO opatření.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V případě potřeby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navrhl </w:t>
      </w:r>
      <w:r w:rsidR="00430F28">
        <w:rPr>
          <w:rFonts w:ascii="Arial" w:hAnsi="Arial" w:cs="Arial"/>
          <w:color w:val="221E1F"/>
          <w:sz w:val="20"/>
          <w:szCs w:val="20"/>
        </w:rPr>
        <w:t xml:space="preserve">pan předseda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nechat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hlasovat o některých </w:t>
      </w:r>
      <w:r w:rsidR="00600E27">
        <w:rPr>
          <w:rFonts w:ascii="Arial" w:hAnsi="Arial" w:cs="Arial"/>
          <w:color w:val="221E1F"/>
          <w:sz w:val="20"/>
          <w:szCs w:val="20"/>
        </w:rPr>
        <w:t>RO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 individ</w:t>
      </w:r>
      <w:r w:rsidR="00600E27">
        <w:rPr>
          <w:rFonts w:ascii="Arial" w:hAnsi="Arial" w:cs="Arial"/>
          <w:color w:val="221E1F"/>
          <w:sz w:val="20"/>
          <w:szCs w:val="20"/>
        </w:rPr>
        <w:t>u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>álně.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 </w:t>
      </w:r>
    </w:p>
    <w:p w:rsidR="00422297" w:rsidRDefault="00DD2643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I</w:t>
      </w:r>
      <w:r w:rsidR="00413D00">
        <w:rPr>
          <w:rFonts w:ascii="Arial" w:hAnsi="Arial" w:cs="Arial"/>
          <w:color w:val="221E1F"/>
          <w:sz w:val="20"/>
          <w:szCs w:val="20"/>
        </w:rPr>
        <w:t>ndividuální hlasování nebylo potřeba.</w:t>
      </w:r>
    </w:p>
    <w:p w:rsidR="00413D00" w:rsidRDefault="00413D0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9A39AE" w:rsidRDefault="009A39AE" w:rsidP="009A39AE">
      <w:pPr>
        <w:pStyle w:val="Bezmezer"/>
        <w:tabs>
          <w:tab w:val="left" w:pos="2687"/>
        </w:tabs>
        <w:ind w:firstLine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Příchod </w:t>
      </w:r>
      <w:proofErr w:type="spellStart"/>
      <w:proofErr w:type="gramStart"/>
      <w:r>
        <w:rPr>
          <w:rFonts w:ascii="Arial" w:hAnsi="Arial" w:cs="Arial"/>
          <w:sz w:val="20"/>
        </w:rPr>
        <w:t>M.Vostrý</w:t>
      </w:r>
      <w:proofErr w:type="spellEnd"/>
      <w:proofErr w:type="gramEnd"/>
      <w:r>
        <w:rPr>
          <w:rFonts w:ascii="Arial" w:hAnsi="Arial" w:cs="Arial"/>
          <w:sz w:val="20"/>
        </w:rPr>
        <w:t xml:space="preserve"> 16.19 hod</w:t>
      </w:r>
    </w:p>
    <w:p w:rsidR="009A39AE" w:rsidRPr="00413D00" w:rsidRDefault="009A39AE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EB04D7" w:rsidRPr="001D4F20" w:rsidRDefault="00EB04D7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1D4F20" w:rsidRDefault="001D4F20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DD2643">
        <w:rPr>
          <w:rFonts w:ascii="Arial" w:hAnsi="Arial" w:cs="Arial"/>
          <w:color w:val="221E1F"/>
          <w:sz w:val="20"/>
          <w:szCs w:val="20"/>
        </w:rPr>
        <w:t>1</w:t>
      </w:r>
      <w:r w:rsidR="009A39AE">
        <w:rPr>
          <w:rFonts w:ascii="Arial" w:hAnsi="Arial" w:cs="Arial"/>
          <w:color w:val="221E1F"/>
          <w:sz w:val="20"/>
          <w:szCs w:val="20"/>
        </w:rPr>
        <w:t>2</w:t>
      </w:r>
      <w:r w:rsidRPr="001D4F20">
        <w:rPr>
          <w:rFonts w:ascii="Arial" w:hAnsi="Arial" w:cs="Arial"/>
          <w:color w:val="221E1F"/>
          <w:sz w:val="20"/>
          <w:szCs w:val="20"/>
        </w:rPr>
        <w:t>.RO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</w:t>
      </w:r>
      <w:r w:rsidR="00D46489">
        <w:rPr>
          <w:rFonts w:ascii="Arial" w:hAnsi="Arial" w:cs="Arial"/>
          <w:color w:val="221E1F"/>
          <w:sz w:val="20"/>
          <w:szCs w:val="20"/>
        </w:rPr>
        <w:t xml:space="preserve">č. 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>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DD2643">
        <w:rPr>
          <w:rFonts w:ascii="Arial" w:hAnsi="Arial" w:cs="Arial"/>
          <w:color w:val="221E1F"/>
          <w:sz w:val="20"/>
          <w:szCs w:val="20"/>
        </w:rPr>
        <w:t>1</w:t>
      </w:r>
      <w:r w:rsidR="001E0725">
        <w:rPr>
          <w:rFonts w:ascii="Arial" w:hAnsi="Arial" w:cs="Arial"/>
          <w:color w:val="221E1F"/>
          <w:sz w:val="20"/>
          <w:szCs w:val="20"/>
        </w:rPr>
        <w:t>2</w:t>
      </w:r>
      <w:r w:rsidRPr="001D4F20">
        <w:rPr>
          <w:rFonts w:ascii="Arial" w:hAnsi="Arial" w:cs="Arial"/>
          <w:color w:val="221E1F"/>
          <w:sz w:val="20"/>
          <w:szCs w:val="20"/>
        </w:rPr>
        <w:t>.RO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D94F6D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E0725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1E072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430F28" w:rsidP="00430F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5157D" w:rsidRDefault="0075157D" w:rsidP="0075157D">
      <w:pPr>
        <w:pStyle w:val="Odstavecseseznamem"/>
        <w:ind w:left="454"/>
        <w:rPr>
          <w:highlight w:val="yellow"/>
        </w:rPr>
      </w:pPr>
    </w:p>
    <w:p w:rsidR="00F5131F" w:rsidRDefault="00F5131F" w:rsidP="00F5131F">
      <w:pPr>
        <w:pStyle w:val="P6Textnormal"/>
        <w:ind w:left="357"/>
      </w:pPr>
      <w:r>
        <w:t xml:space="preserve">Pozn. </w:t>
      </w:r>
      <w:proofErr w:type="spellStart"/>
      <w:proofErr w:type="gramStart"/>
      <w:r w:rsidR="001E0725">
        <w:t>L.Bezděk</w:t>
      </w:r>
      <w:proofErr w:type="spellEnd"/>
      <w:proofErr w:type="gramEnd"/>
      <w:r w:rsidR="001E0725">
        <w:t xml:space="preserve"> </w:t>
      </w:r>
      <w:r>
        <w:t>nehlasoval</w:t>
      </w:r>
    </w:p>
    <w:p w:rsidR="00F5131F" w:rsidRPr="00D94F6D" w:rsidRDefault="00F5131F" w:rsidP="0075157D">
      <w:pPr>
        <w:pStyle w:val="Odstavecseseznamem"/>
        <w:ind w:left="454"/>
        <w:rPr>
          <w:highlight w:val="yellow"/>
        </w:rPr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 xml:space="preserve">Usnesení </w:t>
      </w:r>
      <w:r w:rsidR="00CA6E7F">
        <w:rPr>
          <w:rFonts w:ascii="Arial" w:hAnsi="Arial" w:cs="Arial"/>
          <w:b/>
          <w:sz w:val="20"/>
          <w:szCs w:val="20"/>
        </w:rPr>
        <w:t xml:space="preserve">FV č. </w:t>
      </w:r>
      <w:r w:rsidR="00CA6E7F" w:rsidRPr="00CA6E7F">
        <w:rPr>
          <w:rFonts w:ascii="Arial" w:hAnsi="Arial" w:cs="Arial"/>
          <w:b/>
          <w:sz w:val="20"/>
          <w:szCs w:val="20"/>
        </w:rPr>
        <w:t>1</w:t>
      </w:r>
      <w:r w:rsidR="00783CD1">
        <w:rPr>
          <w:rFonts w:ascii="Arial" w:hAnsi="Arial" w:cs="Arial"/>
          <w:b/>
          <w:sz w:val="20"/>
          <w:szCs w:val="20"/>
        </w:rPr>
        <w:t>1</w:t>
      </w:r>
      <w:r w:rsidR="001E0725">
        <w:rPr>
          <w:rFonts w:ascii="Arial" w:hAnsi="Arial" w:cs="Arial"/>
          <w:b/>
          <w:sz w:val="20"/>
          <w:szCs w:val="20"/>
        </w:rPr>
        <w:t>7</w:t>
      </w:r>
      <w:r w:rsidR="00CA6E7F" w:rsidRPr="00CA6E7F">
        <w:rPr>
          <w:rFonts w:ascii="Arial" w:hAnsi="Arial" w:cs="Arial"/>
          <w:b/>
          <w:sz w:val="20"/>
          <w:szCs w:val="20"/>
        </w:rPr>
        <w:t>/</w:t>
      </w:r>
      <w:r w:rsidR="001E0725">
        <w:rPr>
          <w:rFonts w:ascii="Arial" w:hAnsi="Arial" w:cs="Arial"/>
          <w:b/>
          <w:sz w:val="20"/>
          <w:szCs w:val="20"/>
        </w:rPr>
        <w:t>10</w:t>
      </w:r>
      <w:r w:rsidR="00CA6E7F" w:rsidRPr="00CA6E7F">
        <w:rPr>
          <w:rFonts w:ascii="Arial" w:hAnsi="Arial" w:cs="Arial"/>
          <w:b/>
          <w:sz w:val="20"/>
          <w:szCs w:val="20"/>
        </w:rPr>
        <w:t xml:space="preserve">/2024 </w:t>
      </w:r>
      <w:r w:rsidRPr="001D4F20">
        <w:rPr>
          <w:rFonts w:ascii="Arial" w:hAnsi="Arial" w:cs="Arial"/>
          <w:b/>
          <w:sz w:val="20"/>
          <w:szCs w:val="20"/>
        </w:rPr>
        <w:t>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>FV schvaluje</w:t>
      </w:r>
      <w:r w:rsidR="00E875AC">
        <w:rPr>
          <w:rFonts w:ascii="Arial" w:hAnsi="Arial" w:cs="Arial"/>
          <w:b/>
          <w:color w:val="221E1F"/>
          <w:sz w:val="20"/>
          <w:szCs w:val="20"/>
        </w:rPr>
        <w:t xml:space="preserve"> a doporučuje </w:t>
      </w:r>
      <w:r w:rsidR="00783CD1">
        <w:rPr>
          <w:rFonts w:ascii="Arial" w:hAnsi="Arial" w:cs="Arial"/>
          <w:b/>
          <w:color w:val="221E1F"/>
          <w:sz w:val="20"/>
          <w:szCs w:val="20"/>
        </w:rPr>
        <w:t>1</w:t>
      </w:r>
      <w:r w:rsidR="001E0725">
        <w:rPr>
          <w:rFonts w:ascii="Arial" w:hAnsi="Arial" w:cs="Arial"/>
          <w:b/>
          <w:color w:val="221E1F"/>
          <w:sz w:val="20"/>
          <w:szCs w:val="20"/>
        </w:rPr>
        <w:t>2</w:t>
      </w:r>
      <w:r w:rsidRPr="001D4F20">
        <w:rPr>
          <w:rFonts w:ascii="Arial" w:hAnsi="Arial" w:cs="Arial"/>
          <w:b/>
          <w:color w:val="221E1F"/>
          <w:sz w:val="20"/>
          <w:szCs w:val="20"/>
        </w:rPr>
        <w:t>.RO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E65A12" w:rsidRDefault="00E65A1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0753C6" w:rsidRPr="000753C6" w:rsidRDefault="001E0725" w:rsidP="000753C6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szCs w:val="24"/>
          <w:u w:val="single"/>
        </w:rPr>
        <w:t xml:space="preserve">Návrh rozpočtu MČ Praha 6 na rok </w:t>
      </w:r>
      <w:proofErr w:type="gramStart"/>
      <w:r>
        <w:rPr>
          <w:b/>
          <w:szCs w:val="24"/>
          <w:u w:val="single"/>
        </w:rPr>
        <w:t>2025 – 0.čtení</w:t>
      </w:r>
      <w:proofErr w:type="gramEnd"/>
    </w:p>
    <w:p w:rsidR="00430F28" w:rsidRDefault="00430F28" w:rsidP="00430F28">
      <w:pPr>
        <w:pStyle w:val="P6Textnormal"/>
        <w:ind w:left="0"/>
        <w:rPr>
          <w:b/>
        </w:rPr>
      </w:pPr>
    </w:p>
    <w:p w:rsidR="001E0725" w:rsidRDefault="00783CD1" w:rsidP="001E072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783CD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Předseda FV </w:t>
      </w:r>
      <w:proofErr w:type="spellStart"/>
      <w:r w:rsidRPr="00783CD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T.Pižl</w:t>
      </w:r>
      <w:proofErr w:type="spellEnd"/>
      <w:r w:rsidR="001E0725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uvedl daný bod a předal slo</w:t>
      </w:r>
      <w:r w:rsidR="001E0725">
        <w:rPr>
          <w:rFonts w:ascii="Arial" w:hAnsi="Arial" w:cs="Arial"/>
          <w:color w:val="221E1F"/>
          <w:sz w:val="20"/>
          <w:szCs w:val="20"/>
        </w:rPr>
        <w:t xml:space="preserve">vo vedoucí Ing. Jaroslavě </w:t>
      </w:r>
      <w:proofErr w:type="spellStart"/>
      <w:r w:rsidR="001E0725">
        <w:rPr>
          <w:rFonts w:ascii="Arial" w:hAnsi="Arial" w:cs="Arial"/>
          <w:color w:val="221E1F"/>
          <w:sz w:val="20"/>
          <w:szCs w:val="20"/>
        </w:rPr>
        <w:t>Ješinové</w:t>
      </w:r>
      <w:proofErr w:type="spellEnd"/>
      <w:r w:rsidR="001E0725">
        <w:rPr>
          <w:rFonts w:ascii="Arial" w:hAnsi="Arial" w:cs="Arial"/>
          <w:color w:val="221E1F"/>
          <w:sz w:val="20"/>
          <w:szCs w:val="20"/>
        </w:rPr>
        <w:t>. Paní vedoucí představila postup a metodiku sestavení a projednání dokumentu.</w:t>
      </w:r>
    </w:p>
    <w:p w:rsidR="00A2005D" w:rsidRDefault="00A2005D" w:rsidP="001E072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823F2" w:rsidRDefault="00783CD1" w:rsidP="00F823F2">
      <w:pPr>
        <w:pStyle w:val="Bezmezer"/>
        <w:tabs>
          <w:tab w:val="left" w:pos="2687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Příchod </w:t>
      </w:r>
      <w:proofErr w:type="spellStart"/>
      <w:proofErr w:type="gramStart"/>
      <w:r w:rsidR="001E0725">
        <w:rPr>
          <w:rFonts w:ascii="Arial" w:hAnsi="Arial" w:cs="Arial"/>
          <w:sz w:val="20"/>
        </w:rPr>
        <w:t>L.Bezděk</w:t>
      </w:r>
      <w:proofErr w:type="spellEnd"/>
      <w:proofErr w:type="gramEnd"/>
      <w:r w:rsidR="00F823F2">
        <w:rPr>
          <w:rFonts w:ascii="Arial" w:hAnsi="Arial" w:cs="Arial"/>
          <w:sz w:val="20"/>
        </w:rPr>
        <w:t xml:space="preserve"> 1</w:t>
      </w:r>
      <w:r>
        <w:rPr>
          <w:rFonts w:ascii="Arial" w:hAnsi="Arial" w:cs="Arial"/>
          <w:sz w:val="20"/>
        </w:rPr>
        <w:t>6</w:t>
      </w:r>
      <w:r w:rsidR="00F823F2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3</w:t>
      </w:r>
      <w:r w:rsidR="001E0725">
        <w:rPr>
          <w:rFonts w:ascii="Arial" w:hAnsi="Arial" w:cs="Arial"/>
          <w:sz w:val="20"/>
        </w:rPr>
        <w:t>6</w:t>
      </w:r>
      <w:r w:rsidR="00F823F2">
        <w:rPr>
          <w:rFonts w:ascii="Arial" w:hAnsi="Arial" w:cs="Arial"/>
          <w:sz w:val="20"/>
        </w:rPr>
        <w:t>hod</w:t>
      </w:r>
    </w:p>
    <w:p w:rsidR="000753C6" w:rsidRDefault="000753C6" w:rsidP="00430F28">
      <w:pPr>
        <w:pStyle w:val="P6Textnormal"/>
        <w:ind w:left="0"/>
        <w:rPr>
          <w:b/>
        </w:rPr>
      </w:pPr>
    </w:p>
    <w:p w:rsidR="007E5947" w:rsidRDefault="007E5947" w:rsidP="007E5947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Předseda FV následně otevřel diskuzi.</w:t>
      </w:r>
    </w:p>
    <w:p w:rsidR="007E5947" w:rsidRDefault="007E5947" w:rsidP="00430F28">
      <w:pPr>
        <w:pStyle w:val="P6Textnormal"/>
        <w:ind w:left="0"/>
        <w:rPr>
          <w:b/>
        </w:rPr>
      </w:pPr>
    </w:p>
    <w:p w:rsidR="00783CD1" w:rsidRPr="001D4F20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783CD1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E875AC" w:rsidRDefault="00E875AC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proofErr w:type="gramStart"/>
      <w:r>
        <w:rPr>
          <w:rFonts w:ascii="Arial" w:hAnsi="Arial" w:cs="Arial"/>
          <w:color w:val="221E1F"/>
          <w:sz w:val="20"/>
          <w:szCs w:val="20"/>
        </w:rPr>
        <w:t>Hlasování o 0.čtení</w:t>
      </w:r>
      <w:proofErr w:type="gramEnd"/>
      <w:r>
        <w:rPr>
          <w:rFonts w:ascii="Arial" w:hAnsi="Arial" w:cs="Arial"/>
          <w:color w:val="221E1F"/>
          <w:sz w:val="20"/>
          <w:szCs w:val="20"/>
        </w:rPr>
        <w:t xml:space="preserve"> návrhu rozpočtu MČ Praha 6 na rok 2025</w:t>
      </w:r>
    </w:p>
    <w:p w:rsidR="00783CD1" w:rsidRPr="001D4F20" w:rsidRDefault="00783CD1" w:rsidP="00783CD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color w:val="221E1F"/>
          <w:sz w:val="20"/>
          <w:szCs w:val="20"/>
        </w:rPr>
        <w:t xml:space="preserve">bere na </w:t>
      </w:r>
      <w:proofErr w:type="gramStart"/>
      <w:r>
        <w:rPr>
          <w:rFonts w:ascii="Arial" w:hAnsi="Arial" w:cs="Arial"/>
          <w:color w:val="221E1F"/>
          <w:sz w:val="20"/>
          <w:szCs w:val="20"/>
        </w:rPr>
        <w:t xml:space="preserve">vědomí </w:t>
      </w:r>
      <w:r w:rsidR="001E0725">
        <w:rPr>
          <w:rFonts w:ascii="Arial" w:hAnsi="Arial" w:cs="Arial"/>
          <w:color w:val="221E1F"/>
          <w:sz w:val="20"/>
          <w:szCs w:val="20"/>
        </w:rPr>
        <w:t>0.čtení</w:t>
      </w:r>
      <w:proofErr w:type="gramEnd"/>
      <w:r w:rsidR="001E0725">
        <w:rPr>
          <w:rFonts w:ascii="Arial" w:hAnsi="Arial" w:cs="Arial"/>
          <w:color w:val="221E1F"/>
          <w:sz w:val="20"/>
          <w:szCs w:val="20"/>
        </w:rPr>
        <w:t xml:space="preserve"> návrhu rozpočtu MČ Praha 6 na rok 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83CD1" w:rsidRPr="00D94F6D" w:rsidTr="006444E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783CD1" w:rsidP="001E0725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1E072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783CD1" w:rsidP="006444EF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CD1" w:rsidRPr="001D4F20" w:rsidRDefault="001E0725" w:rsidP="00783C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83CD1" w:rsidRDefault="00783CD1" w:rsidP="00430F28">
      <w:pPr>
        <w:pStyle w:val="P6Textnormal"/>
        <w:ind w:left="0"/>
        <w:rPr>
          <w:b/>
        </w:rPr>
      </w:pPr>
    </w:p>
    <w:p w:rsidR="00313F24" w:rsidRPr="001D4F20" w:rsidRDefault="00313F24" w:rsidP="00313F24">
      <w:pPr>
        <w:ind w:left="454"/>
        <w:rPr>
          <w:rFonts w:ascii="Arial" w:hAnsi="Arial" w:cs="Arial"/>
          <w:b/>
          <w:sz w:val="20"/>
          <w:szCs w:val="20"/>
        </w:rPr>
      </w:pPr>
      <w:r w:rsidRPr="00E875AC">
        <w:rPr>
          <w:rFonts w:ascii="Arial" w:hAnsi="Arial" w:cs="Arial"/>
          <w:b/>
          <w:sz w:val="20"/>
          <w:szCs w:val="20"/>
        </w:rPr>
        <w:t>Usnesení FV č. 11</w:t>
      </w:r>
      <w:r w:rsidR="001E0725" w:rsidRPr="00E875AC">
        <w:rPr>
          <w:rFonts w:ascii="Arial" w:hAnsi="Arial" w:cs="Arial"/>
          <w:b/>
          <w:sz w:val="20"/>
          <w:szCs w:val="20"/>
        </w:rPr>
        <w:t>8</w:t>
      </w:r>
      <w:r w:rsidRPr="00E875AC">
        <w:rPr>
          <w:rFonts w:ascii="Arial" w:hAnsi="Arial" w:cs="Arial"/>
          <w:b/>
          <w:sz w:val="20"/>
          <w:szCs w:val="20"/>
        </w:rPr>
        <w:t>/</w:t>
      </w:r>
      <w:r w:rsidR="001E0725" w:rsidRPr="00E875AC">
        <w:rPr>
          <w:rFonts w:ascii="Arial" w:hAnsi="Arial" w:cs="Arial"/>
          <w:b/>
          <w:sz w:val="20"/>
          <w:szCs w:val="20"/>
        </w:rPr>
        <w:t>10</w:t>
      </w:r>
      <w:r w:rsidRPr="00E875AC">
        <w:rPr>
          <w:rFonts w:ascii="Arial" w:hAnsi="Arial" w:cs="Arial"/>
          <w:b/>
          <w:sz w:val="20"/>
          <w:szCs w:val="20"/>
        </w:rPr>
        <w:t>/2024 (schváleno):</w:t>
      </w:r>
      <w:r w:rsidRPr="00E875AC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b/>
          <w:color w:val="221E1F"/>
          <w:sz w:val="20"/>
          <w:szCs w:val="20"/>
        </w:rPr>
        <w:t xml:space="preserve">bere na </w:t>
      </w:r>
      <w:proofErr w:type="gramStart"/>
      <w:r>
        <w:rPr>
          <w:rFonts w:ascii="Arial" w:hAnsi="Arial" w:cs="Arial"/>
          <w:b/>
          <w:color w:val="221E1F"/>
          <w:sz w:val="20"/>
          <w:szCs w:val="20"/>
        </w:rPr>
        <w:t xml:space="preserve">vědomí </w:t>
      </w:r>
      <w:r w:rsidR="001E0725">
        <w:rPr>
          <w:rFonts w:ascii="Arial" w:hAnsi="Arial" w:cs="Arial"/>
          <w:b/>
          <w:color w:val="221E1F"/>
          <w:sz w:val="20"/>
          <w:szCs w:val="20"/>
        </w:rPr>
        <w:t>0.čtení</w:t>
      </w:r>
      <w:proofErr w:type="gramEnd"/>
      <w:r w:rsidR="001E0725">
        <w:rPr>
          <w:rFonts w:ascii="Arial" w:hAnsi="Arial" w:cs="Arial"/>
          <w:b/>
          <w:color w:val="221E1F"/>
          <w:sz w:val="20"/>
          <w:szCs w:val="20"/>
        </w:rPr>
        <w:t xml:space="preserve"> návrhu rozpočtu MČ Praha 6 na rok 2025</w:t>
      </w:r>
    </w:p>
    <w:p w:rsidR="00313F24" w:rsidRDefault="00313F24" w:rsidP="00430F28">
      <w:pPr>
        <w:pStyle w:val="P6Textnormal"/>
        <w:ind w:left="0"/>
        <w:rPr>
          <w:b/>
        </w:rPr>
      </w:pPr>
    </w:p>
    <w:p w:rsidR="001E0725" w:rsidRDefault="001E0725" w:rsidP="00430F28">
      <w:pPr>
        <w:pStyle w:val="P6Textnormal"/>
        <w:ind w:left="0"/>
        <w:rPr>
          <w:b/>
        </w:rPr>
      </w:pPr>
    </w:p>
    <w:p w:rsidR="00430F28" w:rsidRPr="006B355F" w:rsidRDefault="00F5131F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6B355F">
        <w:rPr>
          <w:b/>
          <w:u w:val="single"/>
        </w:rPr>
        <w:t>Z</w:t>
      </w:r>
      <w:r w:rsidR="00783CD1">
        <w:rPr>
          <w:b/>
          <w:u w:val="single"/>
        </w:rPr>
        <w:t>Š J. A. Komenského – realizace rozšíření kapacit</w:t>
      </w:r>
    </w:p>
    <w:p w:rsidR="00430F28" w:rsidRPr="001250D6" w:rsidRDefault="00430F28" w:rsidP="00430F28">
      <w:pPr>
        <w:pStyle w:val="P6Textnormal"/>
        <w:ind w:left="0"/>
      </w:pPr>
    </w:p>
    <w:p w:rsidR="001E0725" w:rsidRDefault="00B51492" w:rsidP="00F250B8">
      <w:pPr>
        <w:pStyle w:val="Bezmezer"/>
        <w:ind w:left="426"/>
        <w:jc w:val="both"/>
      </w:pPr>
      <w:r w:rsidRPr="00F250B8">
        <w:t xml:space="preserve">Tento bod </w:t>
      </w:r>
      <w:r w:rsidR="001E0725">
        <w:t xml:space="preserve">byl diskutován na minulém jedná FV dne </w:t>
      </w:r>
      <w:proofErr w:type="gramStart"/>
      <w:r w:rsidR="001E0725">
        <w:t>25.9.2024</w:t>
      </w:r>
      <w:proofErr w:type="gramEnd"/>
      <w:r w:rsidR="001E0725">
        <w:t xml:space="preserve">, dnes bude schvalován vznik </w:t>
      </w:r>
      <w:r w:rsidR="00E875AC">
        <w:t xml:space="preserve">kontrolní </w:t>
      </w:r>
      <w:r w:rsidR="001E0725">
        <w:t xml:space="preserve">skupiny ve složení </w:t>
      </w:r>
      <w:r w:rsidR="00E875AC">
        <w:t xml:space="preserve">Ing. </w:t>
      </w:r>
      <w:r w:rsidR="001E0725">
        <w:t xml:space="preserve">T. </w:t>
      </w:r>
      <w:proofErr w:type="spellStart"/>
      <w:r w:rsidR="001E0725">
        <w:t>Pižl</w:t>
      </w:r>
      <w:proofErr w:type="spellEnd"/>
      <w:r w:rsidR="001E0725">
        <w:t>,</w:t>
      </w:r>
      <w:r w:rsidR="00E875AC">
        <w:t xml:space="preserve"> Ing. </w:t>
      </w:r>
      <w:r w:rsidR="001E0725">
        <w:t xml:space="preserve">J. </w:t>
      </w:r>
      <w:proofErr w:type="spellStart"/>
      <w:r w:rsidR="001E0725">
        <w:t>Vacíř</w:t>
      </w:r>
      <w:proofErr w:type="spellEnd"/>
      <w:r w:rsidR="001E0725">
        <w:t>,</w:t>
      </w:r>
      <w:r w:rsidR="00E875AC">
        <w:t xml:space="preserve"> JUDr.</w:t>
      </w:r>
      <w:r w:rsidR="001E0725">
        <w:t xml:space="preserve"> J. Janoušek a </w:t>
      </w:r>
      <w:r w:rsidR="00E875AC">
        <w:t xml:space="preserve">Ing. </w:t>
      </w:r>
      <w:r w:rsidR="001E0725">
        <w:t xml:space="preserve">E. Tichá. </w:t>
      </w:r>
    </w:p>
    <w:p w:rsidR="00E875AC" w:rsidRDefault="00E875AC" w:rsidP="00F250B8">
      <w:pPr>
        <w:pStyle w:val="Bezmezer"/>
        <w:ind w:left="426"/>
        <w:jc w:val="both"/>
      </w:pPr>
    </w:p>
    <w:p w:rsidR="00F250B8" w:rsidRDefault="00E875AC" w:rsidP="00F250B8">
      <w:pPr>
        <w:pStyle w:val="Bezmezer"/>
        <w:ind w:left="426"/>
        <w:jc w:val="both"/>
      </w:pPr>
      <w:r>
        <w:t>Předseda FV ukončil rozpravu a následně nechal hlasovat o usnesení:</w:t>
      </w:r>
    </w:p>
    <w:p w:rsidR="00E875AC" w:rsidRDefault="00E875AC" w:rsidP="00F250B8">
      <w:pPr>
        <w:pStyle w:val="Bezmezer"/>
        <w:ind w:left="426"/>
        <w:jc w:val="both"/>
      </w:pPr>
    </w:p>
    <w:p w:rsidR="00E875AC" w:rsidRDefault="00E875AC" w:rsidP="00E875A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>
        <w:rPr>
          <w:rFonts w:ascii="Arial" w:hAnsi="Arial" w:cs="Arial"/>
          <w:color w:val="221E1F"/>
          <w:sz w:val="20"/>
          <w:szCs w:val="20"/>
        </w:rPr>
        <w:t>Hlasování o vzniku kontrolní skupiny</w:t>
      </w:r>
      <w:r w:rsidR="009318B4">
        <w:rPr>
          <w:rFonts w:ascii="Arial" w:hAnsi="Arial" w:cs="Arial"/>
          <w:color w:val="221E1F"/>
          <w:sz w:val="20"/>
          <w:szCs w:val="20"/>
        </w:rPr>
        <w:t xml:space="preserve"> k ZŠ </w:t>
      </w:r>
      <w:proofErr w:type="spellStart"/>
      <w:proofErr w:type="gramStart"/>
      <w:r w:rsidR="009318B4">
        <w:rPr>
          <w:rFonts w:ascii="Arial" w:hAnsi="Arial" w:cs="Arial"/>
          <w:color w:val="221E1F"/>
          <w:sz w:val="20"/>
          <w:szCs w:val="20"/>
        </w:rPr>
        <w:t>J.A.</w:t>
      </w:r>
      <w:proofErr w:type="gramEnd"/>
      <w:r w:rsidR="009318B4">
        <w:rPr>
          <w:rFonts w:ascii="Arial" w:hAnsi="Arial" w:cs="Arial"/>
          <w:color w:val="221E1F"/>
          <w:sz w:val="20"/>
          <w:szCs w:val="20"/>
        </w:rPr>
        <w:t>Komenského</w:t>
      </w:r>
      <w:proofErr w:type="spellEnd"/>
      <w:r w:rsidR="009318B4">
        <w:rPr>
          <w:rFonts w:ascii="Arial" w:hAnsi="Arial" w:cs="Arial"/>
          <w:color w:val="221E1F"/>
          <w:sz w:val="20"/>
          <w:szCs w:val="20"/>
        </w:rPr>
        <w:t xml:space="preserve"> </w:t>
      </w:r>
    </w:p>
    <w:p w:rsidR="00E875AC" w:rsidRPr="001D4F20" w:rsidRDefault="00E875AC" w:rsidP="00E875AC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color w:val="221E1F"/>
          <w:sz w:val="20"/>
          <w:szCs w:val="20"/>
        </w:rPr>
        <w:t>schvaluje vznik kontrolní skupiny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875AC" w:rsidRPr="00D94F6D" w:rsidTr="00BF377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1D4F20" w:rsidRDefault="00E875AC" w:rsidP="00BF377B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1D4F20" w:rsidRDefault="00E875AC" w:rsidP="00BF377B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AC" w:rsidRPr="001D4F20" w:rsidRDefault="00E875AC" w:rsidP="00BF37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E875AC" w:rsidRDefault="00E875AC" w:rsidP="00E875AC">
      <w:pPr>
        <w:pStyle w:val="P6Textnormal"/>
        <w:ind w:left="0"/>
        <w:rPr>
          <w:b/>
        </w:rPr>
      </w:pPr>
    </w:p>
    <w:p w:rsidR="00E875AC" w:rsidRPr="001D4F20" w:rsidRDefault="00E875AC" w:rsidP="00E875AC">
      <w:pPr>
        <w:ind w:left="454"/>
        <w:rPr>
          <w:rFonts w:ascii="Arial" w:hAnsi="Arial" w:cs="Arial"/>
          <w:b/>
          <w:sz w:val="20"/>
          <w:szCs w:val="20"/>
        </w:rPr>
      </w:pPr>
      <w:r w:rsidRPr="00E875AC">
        <w:rPr>
          <w:rFonts w:ascii="Arial" w:hAnsi="Arial" w:cs="Arial"/>
          <w:b/>
          <w:sz w:val="20"/>
          <w:szCs w:val="20"/>
        </w:rPr>
        <w:t>Usnesení FV č. 11</w:t>
      </w:r>
      <w:r>
        <w:rPr>
          <w:rFonts w:ascii="Arial" w:hAnsi="Arial" w:cs="Arial"/>
          <w:b/>
          <w:sz w:val="20"/>
          <w:szCs w:val="20"/>
        </w:rPr>
        <w:t>9</w:t>
      </w:r>
      <w:r w:rsidRPr="00E875AC">
        <w:rPr>
          <w:rFonts w:ascii="Arial" w:hAnsi="Arial" w:cs="Arial"/>
          <w:b/>
          <w:sz w:val="20"/>
          <w:szCs w:val="20"/>
        </w:rPr>
        <w:t>/10/2024 (schváleno):</w:t>
      </w:r>
      <w:r w:rsidRPr="00E875AC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>
        <w:rPr>
          <w:rFonts w:ascii="Arial" w:hAnsi="Arial" w:cs="Arial"/>
          <w:b/>
          <w:color w:val="221E1F"/>
          <w:sz w:val="20"/>
          <w:szCs w:val="20"/>
        </w:rPr>
        <w:t>schvaluje vznik kontrolní skupiny</w:t>
      </w:r>
      <w:r w:rsidR="009318B4">
        <w:rPr>
          <w:rFonts w:ascii="Arial" w:hAnsi="Arial" w:cs="Arial"/>
          <w:b/>
          <w:color w:val="221E1F"/>
          <w:sz w:val="20"/>
          <w:szCs w:val="20"/>
        </w:rPr>
        <w:t xml:space="preserve"> k ZŠ </w:t>
      </w:r>
      <w:proofErr w:type="spellStart"/>
      <w:proofErr w:type="gramStart"/>
      <w:r w:rsidR="009318B4">
        <w:rPr>
          <w:rFonts w:ascii="Arial" w:hAnsi="Arial" w:cs="Arial"/>
          <w:b/>
          <w:color w:val="221E1F"/>
          <w:sz w:val="20"/>
          <w:szCs w:val="20"/>
        </w:rPr>
        <w:t>J.A.</w:t>
      </w:r>
      <w:proofErr w:type="gramEnd"/>
      <w:r w:rsidR="009318B4">
        <w:rPr>
          <w:rFonts w:ascii="Arial" w:hAnsi="Arial" w:cs="Arial"/>
          <w:b/>
          <w:color w:val="221E1F"/>
          <w:sz w:val="20"/>
          <w:szCs w:val="20"/>
        </w:rPr>
        <w:t>Komenského</w:t>
      </w:r>
      <w:proofErr w:type="spellEnd"/>
    </w:p>
    <w:p w:rsidR="00B51492" w:rsidRDefault="00B51492" w:rsidP="00313F24">
      <w:pPr>
        <w:pStyle w:val="P6Textnormal"/>
        <w:ind w:left="284"/>
        <w:rPr>
          <w:b/>
        </w:rPr>
      </w:pPr>
    </w:p>
    <w:p w:rsidR="00313F24" w:rsidRPr="00E875AC" w:rsidRDefault="00E875AC" w:rsidP="00313F24">
      <w:pPr>
        <w:pStyle w:val="P6Textnormal"/>
        <w:ind w:left="284"/>
      </w:pPr>
      <w:r w:rsidRPr="00E875AC">
        <w:t xml:space="preserve">Přestávka </w:t>
      </w:r>
      <w:r>
        <w:t>16:52 - 17:00 hod</w:t>
      </w:r>
    </w:p>
    <w:p w:rsidR="00E875AC" w:rsidRDefault="00E875AC" w:rsidP="00313F24">
      <w:pPr>
        <w:pStyle w:val="P6Textnormal"/>
        <w:ind w:left="284"/>
        <w:rPr>
          <w:b/>
        </w:rPr>
      </w:pPr>
    </w:p>
    <w:p w:rsidR="009318B4" w:rsidRDefault="009318B4" w:rsidP="00313F24">
      <w:pPr>
        <w:pStyle w:val="P6Textnormal"/>
        <w:ind w:left="284"/>
        <w:rPr>
          <w:b/>
        </w:rPr>
      </w:pPr>
    </w:p>
    <w:p w:rsidR="00430F28" w:rsidRPr="008E29AC" w:rsidRDefault="00E875AC" w:rsidP="00430F28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SFPI – Dostupné bydlení</w:t>
      </w:r>
    </w:p>
    <w:p w:rsidR="00D94F6D" w:rsidRPr="00790615" w:rsidRDefault="00D94F6D" w:rsidP="00D94F6D">
      <w:pPr>
        <w:pStyle w:val="P6Textnormal"/>
        <w:ind w:left="284"/>
      </w:pPr>
    </w:p>
    <w:p w:rsidR="00313F24" w:rsidRDefault="00F823F2" w:rsidP="00323F8A">
      <w:pPr>
        <w:pStyle w:val="Bezmezer"/>
        <w:ind w:left="426"/>
        <w:jc w:val="both"/>
        <w:rPr>
          <w:rFonts w:ascii="Arial" w:hAnsi="Arial" w:cs="Arial"/>
          <w:sz w:val="20"/>
        </w:rPr>
      </w:pPr>
      <w:r w:rsidRPr="005036B3">
        <w:rPr>
          <w:rFonts w:ascii="Arial" w:hAnsi="Arial" w:cs="Arial"/>
          <w:sz w:val="20"/>
        </w:rPr>
        <w:t xml:space="preserve">Předseda FV </w:t>
      </w:r>
      <w:r w:rsidR="00313F24">
        <w:rPr>
          <w:rFonts w:ascii="Arial" w:hAnsi="Arial" w:cs="Arial"/>
          <w:sz w:val="20"/>
        </w:rPr>
        <w:t>uvedl dan</w:t>
      </w:r>
      <w:r w:rsidR="00B51492">
        <w:rPr>
          <w:rFonts w:ascii="Arial" w:hAnsi="Arial" w:cs="Arial"/>
          <w:sz w:val="20"/>
        </w:rPr>
        <w:t>ý</w:t>
      </w:r>
      <w:r w:rsidR="00313F24">
        <w:rPr>
          <w:rFonts w:ascii="Arial" w:hAnsi="Arial" w:cs="Arial"/>
          <w:sz w:val="20"/>
        </w:rPr>
        <w:t xml:space="preserve"> </w:t>
      </w:r>
      <w:r w:rsidR="00E875AC">
        <w:rPr>
          <w:rFonts w:ascii="Arial" w:hAnsi="Arial" w:cs="Arial"/>
          <w:sz w:val="20"/>
        </w:rPr>
        <w:t>SFPI – Dostupné bydlení (projekty bytových domů Milady Horákové a Rakovnická)</w:t>
      </w:r>
      <w:r w:rsidR="00323F8A">
        <w:rPr>
          <w:rFonts w:ascii="Arial" w:hAnsi="Arial" w:cs="Arial"/>
          <w:sz w:val="20"/>
        </w:rPr>
        <w:t xml:space="preserve"> a předal slovo paní Ing. Petře Zemanové, která několika větami představila dané projekty a nastínila možnosti financování – Nová zelená úsporám, SFPI a podpora nájemního bydlení s podporou České spořitelny a s.</w:t>
      </w:r>
    </w:p>
    <w:p w:rsidR="00323F8A" w:rsidRDefault="00323F8A" w:rsidP="00F823F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</w:p>
    <w:p w:rsidR="00E875AC" w:rsidRDefault="00E875AC" w:rsidP="005E1B2F">
      <w:pPr>
        <w:pStyle w:val="Bezmezer"/>
        <w:ind w:left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 danému </w:t>
      </w:r>
      <w:r w:rsidR="00323F8A">
        <w:rPr>
          <w:rFonts w:ascii="Arial" w:hAnsi="Arial" w:cs="Arial"/>
          <w:sz w:val="20"/>
        </w:rPr>
        <w:t>bodu byl pozván</w:t>
      </w:r>
      <w:r>
        <w:rPr>
          <w:rFonts w:ascii="Arial" w:hAnsi="Arial" w:cs="Arial"/>
          <w:sz w:val="20"/>
        </w:rPr>
        <w:t xml:space="preserve"> p</w:t>
      </w:r>
      <w:r w:rsidR="009A0D54">
        <w:rPr>
          <w:rFonts w:ascii="Arial" w:hAnsi="Arial" w:cs="Arial"/>
          <w:sz w:val="20"/>
        </w:rPr>
        <w:t>.</w:t>
      </w:r>
      <w:bookmarkStart w:id="0" w:name="_GoBack"/>
      <w:bookmarkEnd w:id="0"/>
      <w:r>
        <w:rPr>
          <w:rFonts w:ascii="Arial" w:hAnsi="Arial" w:cs="Arial"/>
          <w:sz w:val="20"/>
        </w:rPr>
        <w:t xml:space="preserve"> Ešner</w:t>
      </w:r>
      <w:r w:rsidR="00323F8A">
        <w:rPr>
          <w:rFonts w:ascii="Arial" w:hAnsi="Arial" w:cs="Arial"/>
          <w:sz w:val="20"/>
        </w:rPr>
        <w:t xml:space="preserve"> ze Státního fondu podpory investic</w:t>
      </w:r>
      <w:r>
        <w:rPr>
          <w:rFonts w:ascii="Arial" w:hAnsi="Arial" w:cs="Arial"/>
          <w:sz w:val="20"/>
        </w:rPr>
        <w:t>, který představil možnost financování dostupného bydlení</w:t>
      </w:r>
      <w:r w:rsidR="00323F8A">
        <w:rPr>
          <w:rFonts w:ascii="Arial" w:hAnsi="Arial" w:cs="Arial"/>
          <w:sz w:val="20"/>
        </w:rPr>
        <w:t xml:space="preserve"> od daného Fondu.</w:t>
      </w:r>
    </w:p>
    <w:p w:rsidR="00E875AC" w:rsidRDefault="00E875AC" w:rsidP="005E1B2F">
      <w:pPr>
        <w:pStyle w:val="Bezmezer"/>
        <w:ind w:left="426"/>
        <w:jc w:val="both"/>
        <w:rPr>
          <w:rFonts w:ascii="Arial" w:hAnsi="Arial" w:cs="Arial"/>
          <w:sz w:val="20"/>
        </w:rPr>
      </w:pPr>
    </w:p>
    <w:p w:rsidR="00F823F2" w:rsidRDefault="00F823F2" w:rsidP="00B5149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Předse</w:t>
      </w:r>
      <w:r w:rsidR="00B51492">
        <w:rPr>
          <w:rFonts w:ascii="Arial" w:hAnsi="Arial" w:cs="Arial"/>
          <w:sz w:val="20"/>
        </w:rPr>
        <w:t>da FV následně otevřel diskuzi.</w:t>
      </w:r>
    </w:p>
    <w:p w:rsidR="00B51492" w:rsidRDefault="00B51492" w:rsidP="00B51492">
      <w:pPr>
        <w:pStyle w:val="Bezmezer"/>
        <w:ind w:left="-284" w:firstLine="710"/>
        <w:jc w:val="both"/>
        <w:rPr>
          <w:rFonts w:ascii="Arial" w:hAnsi="Arial" w:cs="Arial"/>
          <w:sz w:val="20"/>
        </w:rPr>
      </w:pPr>
    </w:p>
    <w:p w:rsidR="00A00DBE" w:rsidRDefault="00B95C35" w:rsidP="00B95C35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22D94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C22D94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C22D94">
        <w:rPr>
          <w:rFonts w:ascii="Arial" w:hAnsi="Arial" w:cs="Arial"/>
          <w:color w:val="221E1F"/>
          <w:sz w:val="20"/>
          <w:szCs w:val="20"/>
        </w:rPr>
        <w:t xml:space="preserve"> ukončil rozpravu</w:t>
      </w:r>
      <w:r w:rsidR="00A00DBE">
        <w:rPr>
          <w:rFonts w:ascii="Arial" w:hAnsi="Arial" w:cs="Arial"/>
          <w:color w:val="221E1F"/>
          <w:sz w:val="20"/>
          <w:szCs w:val="20"/>
        </w:rPr>
        <w:t xml:space="preserve"> a FV vzal poskytnuté informace na vědomí. </w:t>
      </w:r>
    </w:p>
    <w:p w:rsidR="00313F24" w:rsidRDefault="00313F24" w:rsidP="00313F24">
      <w:pPr>
        <w:pStyle w:val="P6Textnormal"/>
        <w:ind w:left="284"/>
        <w:rPr>
          <w:b/>
        </w:rPr>
      </w:pPr>
    </w:p>
    <w:p w:rsidR="00313F24" w:rsidRDefault="00313F24" w:rsidP="00D94F6D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 w:rsidRPr="008E29AC">
        <w:rPr>
          <w:b/>
          <w:u w:val="single"/>
        </w:rPr>
        <w:t>Různé</w:t>
      </w:r>
    </w:p>
    <w:p w:rsidR="00252032" w:rsidRPr="00252032" w:rsidRDefault="00252032" w:rsidP="00252032">
      <w:pPr>
        <w:pStyle w:val="P6Textnormal"/>
        <w:ind w:left="284"/>
      </w:pPr>
      <w:r w:rsidRPr="00252032">
        <w:t>Otázka hybridního jednání</w:t>
      </w:r>
      <w:r>
        <w:t>.</w:t>
      </w:r>
    </w:p>
    <w:p w:rsidR="00313F24" w:rsidRDefault="00313F24" w:rsidP="00313F24">
      <w:pPr>
        <w:pStyle w:val="P6Textnormal"/>
        <w:ind w:left="0"/>
        <w:rPr>
          <w:b/>
        </w:rPr>
      </w:pPr>
    </w:p>
    <w:p w:rsidR="00C12BE2" w:rsidRDefault="00C12BE2" w:rsidP="00B47618">
      <w:pPr>
        <w:pStyle w:val="P6Textnormal"/>
      </w:pPr>
    </w:p>
    <w:p w:rsidR="0024362E" w:rsidRPr="0024362E" w:rsidRDefault="0024362E" w:rsidP="00B47618">
      <w:pPr>
        <w:pStyle w:val="P6Textnormal"/>
        <w:rPr>
          <w:b/>
        </w:rPr>
      </w:pPr>
      <w:r w:rsidRPr="0024362E">
        <w:rPr>
          <w:b/>
        </w:rPr>
        <w:t>Zapsal:</w:t>
      </w:r>
      <w:r w:rsidR="00800666">
        <w:rPr>
          <w:b/>
        </w:rPr>
        <w:t xml:space="preserve"> </w:t>
      </w:r>
      <w:r w:rsidR="009071C7">
        <w:t>Ing. Radek Veselý</w:t>
      </w:r>
    </w:p>
    <w:p w:rsidR="009071C7" w:rsidRPr="003C2A69" w:rsidRDefault="0024362E" w:rsidP="00B47618">
      <w:pPr>
        <w:pStyle w:val="P6Textnormal"/>
      </w:pPr>
      <w:r w:rsidRPr="003C2A69">
        <w:rPr>
          <w:b/>
        </w:rPr>
        <w:t>Ověřil</w:t>
      </w:r>
      <w:r w:rsidR="00252032">
        <w:rPr>
          <w:b/>
        </w:rPr>
        <w:t>a</w:t>
      </w:r>
      <w:r w:rsidRPr="003C2A69">
        <w:t>:</w:t>
      </w:r>
      <w:r w:rsidR="00800666" w:rsidRPr="003C2A69">
        <w:t xml:space="preserve"> </w:t>
      </w:r>
      <w:r w:rsidR="00313F24">
        <w:t xml:space="preserve">Ing. </w:t>
      </w:r>
      <w:r w:rsidR="00E33E81">
        <w:t>Eva Tichá</w:t>
      </w:r>
    </w:p>
    <w:sectPr w:rsidR="009071C7" w:rsidRPr="003C2A69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A0D5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A0D5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3982BF66"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60AB"/>
    <w:rsid w:val="00103F79"/>
    <w:rsid w:val="00113E0E"/>
    <w:rsid w:val="001229A7"/>
    <w:rsid w:val="001250D6"/>
    <w:rsid w:val="001253E6"/>
    <w:rsid w:val="001356D9"/>
    <w:rsid w:val="00137019"/>
    <w:rsid w:val="00160399"/>
    <w:rsid w:val="00182AAE"/>
    <w:rsid w:val="001927FE"/>
    <w:rsid w:val="001B0DBC"/>
    <w:rsid w:val="001B65FB"/>
    <w:rsid w:val="001B78C6"/>
    <w:rsid w:val="001C4B44"/>
    <w:rsid w:val="001D1F9B"/>
    <w:rsid w:val="001D4F20"/>
    <w:rsid w:val="001E0725"/>
    <w:rsid w:val="001E7E56"/>
    <w:rsid w:val="001F14B5"/>
    <w:rsid w:val="001F2488"/>
    <w:rsid w:val="001F4348"/>
    <w:rsid w:val="0020324C"/>
    <w:rsid w:val="00213506"/>
    <w:rsid w:val="00215240"/>
    <w:rsid w:val="00217A9A"/>
    <w:rsid w:val="002248A5"/>
    <w:rsid w:val="00225155"/>
    <w:rsid w:val="00230F7D"/>
    <w:rsid w:val="00234006"/>
    <w:rsid w:val="0024362E"/>
    <w:rsid w:val="00243EB7"/>
    <w:rsid w:val="00252032"/>
    <w:rsid w:val="00256B09"/>
    <w:rsid w:val="00264265"/>
    <w:rsid w:val="00274270"/>
    <w:rsid w:val="002917C8"/>
    <w:rsid w:val="00295203"/>
    <w:rsid w:val="002C01B1"/>
    <w:rsid w:val="002E696F"/>
    <w:rsid w:val="002F2F57"/>
    <w:rsid w:val="003068A7"/>
    <w:rsid w:val="00312FB6"/>
    <w:rsid w:val="00313F24"/>
    <w:rsid w:val="00315D8D"/>
    <w:rsid w:val="00320D72"/>
    <w:rsid w:val="00323F8A"/>
    <w:rsid w:val="00331E43"/>
    <w:rsid w:val="00341AB9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78CB"/>
    <w:rsid w:val="003D01AC"/>
    <w:rsid w:val="003D2DBA"/>
    <w:rsid w:val="003E5AAE"/>
    <w:rsid w:val="003E7426"/>
    <w:rsid w:val="003F1F50"/>
    <w:rsid w:val="00413D0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8325A"/>
    <w:rsid w:val="00490243"/>
    <w:rsid w:val="0049422B"/>
    <w:rsid w:val="004A03D9"/>
    <w:rsid w:val="004A2D0A"/>
    <w:rsid w:val="004C48F7"/>
    <w:rsid w:val="004D100E"/>
    <w:rsid w:val="004D1824"/>
    <w:rsid w:val="0050673F"/>
    <w:rsid w:val="00507455"/>
    <w:rsid w:val="005333A3"/>
    <w:rsid w:val="00537474"/>
    <w:rsid w:val="00547210"/>
    <w:rsid w:val="00555070"/>
    <w:rsid w:val="00563777"/>
    <w:rsid w:val="00570F1E"/>
    <w:rsid w:val="00573B54"/>
    <w:rsid w:val="005872F4"/>
    <w:rsid w:val="00592240"/>
    <w:rsid w:val="00595630"/>
    <w:rsid w:val="005B28EF"/>
    <w:rsid w:val="005B2BCC"/>
    <w:rsid w:val="005B74BC"/>
    <w:rsid w:val="005B7685"/>
    <w:rsid w:val="005C681B"/>
    <w:rsid w:val="005D3889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1EAE"/>
    <w:rsid w:val="00783CD1"/>
    <w:rsid w:val="00790615"/>
    <w:rsid w:val="00791777"/>
    <w:rsid w:val="007A5D48"/>
    <w:rsid w:val="007B41BB"/>
    <w:rsid w:val="007C0872"/>
    <w:rsid w:val="007C756E"/>
    <w:rsid w:val="007D35EC"/>
    <w:rsid w:val="007E0CEA"/>
    <w:rsid w:val="007E42E8"/>
    <w:rsid w:val="007E5759"/>
    <w:rsid w:val="007E5947"/>
    <w:rsid w:val="00800666"/>
    <w:rsid w:val="00802C9C"/>
    <w:rsid w:val="00805817"/>
    <w:rsid w:val="00826EAC"/>
    <w:rsid w:val="00831AFB"/>
    <w:rsid w:val="00837AED"/>
    <w:rsid w:val="00851785"/>
    <w:rsid w:val="00855954"/>
    <w:rsid w:val="008626E7"/>
    <w:rsid w:val="00862D8C"/>
    <w:rsid w:val="008670E4"/>
    <w:rsid w:val="00871B22"/>
    <w:rsid w:val="008730D3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C3A81"/>
    <w:rsid w:val="008D397E"/>
    <w:rsid w:val="008E29AC"/>
    <w:rsid w:val="008E518E"/>
    <w:rsid w:val="008F52C5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757C"/>
    <w:rsid w:val="00A34490"/>
    <w:rsid w:val="00A36F52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D3574"/>
    <w:rsid w:val="00AF06FE"/>
    <w:rsid w:val="00AF42EC"/>
    <w:rsid w:val="00B17C90"/>
    <w:rsid w:val="00B22948"/>
    <w:rsid w:val="00B22F11"/>
    <w:rsid w:val="00B25F19"/>
    <w:rsid w:val="00B2654C"/>
    <w:rsid w:val="00B302DE"/>
    <w:rsid w:val="00B3197B"/>
    <w:rsid w:val="00B47618"/>
    <w:rsid w:val="00B51492"/>
    <w:rsid w:val="00B518BB"/>
    <w:rsid w:val="00B5633A"/>
    <w:rsid w:val="00B8286F"/>
    <w:rsid w:val="00B90417"/>
    <w:rsid w:val="00B90B38"/>
    <w:rsid w:val="00B95C35"/>
    <w:rsid w:val="00BA19FD"/>
    <w:rsid w:val="00BC0E86"/>
    <w:rsid w:val="00BF12D0"/>
    <w:rsid w:val="00C1188F"/>
    <w:rsid w:val="00C12BE2"/>
    <w:rsid w:val="00C17BC4"/>
    <w:rsid w:val="00C22D94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73C6"/>
    <w:rsid w:val="00D41C9F"/>
    <w:rsid w:val="00D46489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875AC"/>
    <w:rsid w:val="00E96A0E"/>
    <w:rsid w:val="00EA17AC"/>
    <w:rsid w:val="00EB04D7"/>
    <w:rsid w:val="00EB5BEE"/>
    <w:rsid w:val="00EC324E"/>
    <w:rsid w:val="00ED2551"/>
    <w:rsid w:val="00ED3D9D"/>
    <w:rsid w:val="00EE2D04"/>
    <w:rsid w:val="00F037F1"/>
    <w:rsid w:val="00F04921"/>
    <w:rsid w:val="00F06270"/>
    <w:rsid w:val="00F078C1"/>
    <w:rsid w:val="00F1258F"/>
    <w:rsid w:val="00F1584B"/>
    <w:rsid w:val="00F24653"/>
    <w:rsid w:val="00F250B8"/>
    <w:rsid w:val="00F5131F"/>
    <w:rsid w:val="00F51EBF"/>
    <w:rsid w:val="00F52F59"/>
    <w:rsid w:val="00F57295"/>
    <w:rsid w:val="00F71A89"/>
    <w:rsid w:val="00F76030"/>
    <w:rsid w:val="00F823F2"/>
    <w:rsid w:val="00F91757"/>
    <w:rsid w:val="00FA1570"/>
    <w:rsid w:val="00FA33F3"/>
    <w:rsid w:val="00FA4B1F"/>
    <w:rsid w:val="00FB3855"/>
    <w:rsid w:val="00FC5A46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22E0-ABCD-4280-B0FF-FC829705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85</TotalTime>
  <Pages>3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Veselý Radek</cp:lastModifiedBy>
  <cp:revision>9</cp:revision>
  <cp:lastPrinted>2024-09-12T11:58:00Z</cp:lastPrinted>
  <dcterms:created xsi:type="dcterms:W3CDTF">2024-10-31T11:48:00Z</dcterms:created>
  <dcterms:modified xsi:type="dcterms:W3CDTF">2024-10-31T13:21:00Z</dcterms:modified>
</cp:coreProperties>
</file>