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687C94">
        <w:rPr>
          <w:rFonts w:ascii="Arial" w:hAnsi="Arial" w:cs="Arial"/>
          <w:b/>
          <w:bCs/>
          <w:sz w:val="20"/>
          <w:szCs w:val="20"/>
        </w:rPr>
        <w:t>3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2024</w:t>
      </w:r>
    </w:p>
    <w:p w:rsidR="00366125" w:rsidRDefault="00ED3D9D" w:rsidP="009567E9">
      <w:pPr>
        <w:pStyle w:val="Zkladnodstavec"/>
        <w:tabs>
          <w:tab w:val="left" w:pos="1980"/>
        </w:tabs>
        <w:spacing w:line="276" w:lineRule="auto"/>
        <w:ind w:left="-26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r w:rsidR="008A1F8C">
        <w:rPr>
          <w:rFonts w:ascii="Arial" w:hAnsi="Arial" w:cs="Arial"/>
          <w:color w:val="231F20"/>
          <w:sz w:val="20"/>
        </w:rPr>
        <w:t>2</w:t>
      </w:r>
      <w:r w:rsidR="00687C94">
        <w:rPr>
          <w:rFonts w:ascii="Arial" w:hAnsi="Arial" w:cs="Arial"/>
          <w:color w:val="231F20"/>
          <w:sz w:val="20"/>
        </w:rPr>
        <w:t>4</w:t>
      </w:r>
      <w:r w:rsidR="008A1F8C">
        <w:rPr>
          <w:rFonts w:ascii="Arial" w:hAnsi="Arial" w:cs="Arial"/>
          <w:color w:val="231F20"/>
          <w:sz w:val="20"/>
        </w:rPr>
        <w:t>.</w:t>
      </w:r>
      <w:r w:rsidR="00687C94">
        <w:rPr>
          <w:rFonts w:ascii="Arial" w:hAnsi="Arial" w:cs="Arial"/>
          <w:color w:val="231F20"/>
          <w:sz w:val="20"/>
        </w:rPr>
        <w:t>4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FD7E8D">
        <w:rPr>
          <w:rFonts w:ascii="Arial" w:hAnsi="Arial" w:cs="Arial"/>
          <w:color w:val="231F20"/>
          <w:sz w:val="20"/>
        </w:rPr>
        <w:t>4</w:t>
      </w:r>
      <w:r w:rsidR="00892896">
        <w:rPr>
          <w:rFonts w:ascii="Arial" w:hAnsi="Arial" w:cs="Arial"/>
          <w:color w:val="231F20"/>
          <w:sz w:val="20"/>
        </w:rPr>
        <w:t xml:space="preserve"> od 16:00 do </w:t>
      </w:r>
      <w:r w:rsidR="00892896" w:rsidRPr="00713D2A">
        <w:rPr>
          <w:rFonts w:ascii="Arial" w:hAnsi="Arial" w:cs="Arial"/>
          <w:color w:val="231F20"/>
          <w:sz w:val="20"/>
        </w:rPr>
        <w:t>1</w:t>
      </w:r>
      <w:r w:rsidR="00F04921">
        <w:rPr>
          <w:rFonts w:ascii="Arial" w:hAnsi="Arial" w:cs="Arial"/>
          <w:color w:val="231F20"/>
          <w:sz w:val="20"/>
        </w:rPr>
        <w:t>7</w:t>
      </w:r>
      <w:r w:rsidR="00892896" w:rsidRPr="00713D2A">
        <w:rPr>
          <w:rFonts w:ascii="Arial" w:hAnsi="Arial" w:cs="Arial"/>
          <w:color w:val="231F20"/>
          <w:sz w:val="20"/>
        </w:rPr>
        <w:t>:</w:t>
      </w:r>
      <w:r w:rsidR="00F04921">
        <w:rPr>
          <w:rFonts w:ascii="Arial" w:hAnsi="Arial" w:cs="Arial"/>
          <w:color w:val="231F20"/>
          <w:sz w:val="20"/>
        </w:rPr>
        <w:t>1</w:t>
      </w:r>
      <w:r w:rsidR="00713D2A" w:rsidRPr="00713D2A">
        <w:rPr>
          <w:rFonts w:ascii="Arial" w:hAnsi="Arial" w:cs="Arial"/>
          <w:color w:val="231F20"/>
          <w:sz w:val="20"/>
        </w:rPr>
        <w:t>0</w:t>
      </w:r>
      <w:r w:rsidR="008A1F8C" w:rsidRPr="00713D2A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5333A3">
      <w:pPr>
        <w:pStyle w:val="Zkladnodstavec"/>
        <w:tabs>
          <w:tab w:val="left" w:pos="1980"/>
        </w:tabs>
        <w:spacing w:line="276" w:lineRule="auto"/>
        <w:ind w:left="-2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>zasedací místnost č. 414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  <w:r w:rsidR="007C0872">
        <w:rPr>
          <w:rFonts w:ascii="Arial" w:hAnsi="Arial" w:cs="Arial"/>
          <w:sz w:val="20"/>
          <w:szCs w:val="20"/>
        </w:rPr>
        <w:t xml:space="preserve"> nebo aplikace Zoom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 xml:space="preserve">, </w:t>
      </w:r>
      <w:r w:rsidR="00274270">
        <w:rPr>
          <w:rFonts w:ascii="Arial" w:hAnsi="Arial" w:cs="Arial"/>
          <w:sz w:val="20"/>
          <w:szCs w:val="20"/>
        </w:rPr>
        <w:t xml:space="preserve">Ing. Jan </w:t>
      </w:r>
      <w:proofErr w:type="spellStart"/>
      <w:r w:rsidR="00274270">
        <w:rPr>
          <w:rFonts w:ascii="Arial" w:hAnsi="Arial" w:cs="Arial"/>
          <w:sz w:val="20"/>
          <w:szCs w:val="20"/>
        </w:rPr>
        <w:t>Vacíř</w:t>
      </w:r>
      <w:proofErr w:type="spellEnd"/>
      <w:r w:rsidR="00274270">
        <w:rPr>
          <w:rFonts w:ascii="Arial" w:hAnsi="Arial" w:cs="Arial"/>
          <w:sz w:val="20"/>
          <w:szCs w:val="20"/>
        </w:rPr>
        <w:t xml:space="preserve">, </w:t>
      </w:r>
      <w:r w:rsidR="008A1F8C">
        <w:rPr>
          <w:rFonts w:ascii="Arial" w:hAnsi="Arial" w:cs="Arial"/>
          <w:sz w:val="20"/>
          <w:szCs w:val="20"/>
        </w:rPr>
        <w:t xml:space="preserve">JUDr. Michal Vostrý, </w:t>
      </w:r>
      <w:r w:rsidR="00274270" w:rsidRPr="00800666">
        <w:rPr>
          <w:rFonts w:ascii="Arial" w:hAnsi="Arial" w:cs="Arial"/>
          <w:sz w:val="20"/>
          <w:szCs w:val="20"/>
        </w:rPr>
        <w:t xml:space="preserve">Ing. </w:t>
      </w:r>
      <w:r w:rsidR="00274270">
        <w:rPr>
          <w:rFonts w:ascii="Arial" w:hAnsi="Arial" w:cs="Arial"/>
          <w:sz w:val="20"/>
          <w:szCs w:val="20"/>
        </w:rPr>
        <w:t xml:space="preserve">Mgr. </w:t>
      </w:r>
      <w:r w:rsidR="00274270" w:rsidRPr="00800666">
        <w:rPr>
          <w:rFonts w:ascii="Arial" w:hAnsi="Arial" w:cs="Arial"/>
          <w:sz w:val="20"/>
          <w:szCs w:val="20"/>
        </w:rPr>
        <w:t>Libor Bezděk</w:t>
      </w:r>
      <w:r w:rsidR="00687C94">
        <w:rPr>
          <w:rFonts w:ascii="Arial" w:hAnsi="Arial" w:cs="Arial"/>
          <w:sz w:val="20"/>
          <w:szCs w:val="20"/>
        </w:rPr>
        <w:t xml:space="preserve"> (příchod 17hod)</w:t>
      </w:r>
      <w:r w:rsidR="00274270">
        <w:rPr>
          <w:rFonts w:ascii="Arial" w:hAnsi="Arial" w:cs="Arial"/>
          <w:sz w:val="20"/>
          <w:szCs w:val="20"/>
        </w:rPr>
        <w:t xml:space="preserve">, </w:t>
      </w:r>
      <w:r w:rsidR="00E3341C">
        <w:rPr>
          <w:rFonts w:ascii="Arial" w:hAnsi="Arial" w:cs="Arial"/>
          <w:sz w:val="20"/>
          <w:szCs w:val="20"/>
        </w:rPr>
        <w:t>Mgr</w:t>
      </w:r>
      <w:r w:rsidR="00E65A12">
        <w:rPr>
          <w:rFonts w:ascii="Arial" w:hAnsi="Arial" w:cs="Arial"/>
          <w:sz w:val="20"/>
          <w:szCs w:val="20"/>
        </w:rPr>
        <w:t>.</w:t>
      </w:r>
      <w:r w:rsidR="00E3341C">
        <w:rPr>
          <w:rFonts w:ascii="Arial" w:hAnsi="Arial" w:cs="Arial"/>
          <w:sz w:val="20"/>
          <w:szCs w:val="20"/>
        </w:rPr>
        <w:t xml:space="preserve"> Filip Orel</w:t>
      </w:r>
      <w:r w:rsidR="00687C94">
        <w:rPr>
          <w:rFonts w:ascii="Arial" w:hAnsi="Arial" w:cs="Arial"/>
          <w:sz w:val="20"/>
          <w:szCs w:val="20"/>
        </w:rPr>
        <w:t xml:space="preserve"> (příchod 16:10Hod)</w:t>
      </w:r>
      <w:r w:rsidR="00E3341C">
        <w:rPr>
          <w:rFonts w:ascii="Arial" w:hAnsi="Arial" w:cs="Arial"/>
          <w:sz w:val="20"/>
          <w:szCs w:val="20"/>
        </w:rPr>
        <w:t xml:space="preserve">, </w:t>
      </w:r>
      <w:r w:rsidR="00687C94">
        <w:rPr>
          <w:rFonts w:ascii="Arial" w:hAnsi="Arial" w:cs="Arial"/>
          <w:sz w:val="20"/>
          <w:szCs w:val="20"/>
        </w:rPr>
        <w:t xml:space="preserve">JUDr. Jiří Janoušek, </w:t>
      </w:r>
      <w:r w:rsidR="00274270" w:rsidRPr="00800666">
        <w:rPr>
          <w:rFonts w:ascii="Arial" w:hAnsi="Arial" w:cs="Arial"/>
          <w:sz w:val="20"/>
          <w:szCs w:val="20"/>
        </w:rPr>
        <w:t>Ing. Eva Tichá</w:t>
      </w:r>
      <w:r w:rsidR="00274270">
        <w:rPr>
          <w:rFonts w:ascii="Arial" w:hAnsi="Arial" w:cs="Arial"/>
          <w:sz w:val="20"/>
          <w:szCs w:val="20"/>
        </w:rPr>
        <w:t xml:space="preserve">,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274270">
        <w:rPr>
          <w:rFonts w:ascii="Arial" w:hAnsi="Arial" w:cs="Arial"/>
          <w:sz w:val="20"/>
          <w:szCs w:val="20"/>
        </w:rPr>
        <w:t>,</w:t>
      </w:r>
    </w:p>
    <w:p w:rsidR="00687C94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687C94">
        <w:rPr>
          <w:rFonts w:ascii="Arial" w:hAnsi="Arial" w:cs="Arial"/>
          <w:sz w:val="20"/>
          <w:szCs w:val="20"/>
        </w:rPr>
        <w:t xml:space="preserve">MUDr. </w:t>
      </w:r>
      <w:r w:rsidR="00687C94" w:rsidRPr="00800666">
        <w:rPr>
          <w:rFonts w:ascii="Arial" w:hAnsi="Arial" w:cs="Arial"/>
          <w:sz w:val="20"/>
          <w:szCs w:val="20"/>
        </w:rPr>
        <w:t>Martin Lukáč</w:t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5C681B">
        <w:rPr>
          <w:rFonts w:ascii="Arial" w:hAnsi="Arial" w:cs="Arial"/>
          <w:bCs/>
          <w:sz w:val="20"/>
          <w:szCs w:val="20"/>
        </w:rPr>
        <w:t>Ing. Radek Veselý</w:t>
      </w:r>
      <w:bookmarkStart w:id="0" w:name="_GoBack"/>
      <w:bookmarkEnd w:id="0"/>
    </w:p>
    <w:p w:rsidR="005C681B" w:rsidRDefault="00800666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bCs/>
          <w:sz w:val="20"/>
          <w:szCs w:val="20"/>
        </w:rPr>
        <w:t xml:space="preserve">Ing. </w:t>
      </w:r>
      <w:r w:rsidR="007D35EC">
        <w:rPr>
          <w:rFonts w:ascii="Arial" w:hAnsi="Arial" w:cs="Arial"/>
          <w:bCs/>
          <w:sz w:val="20"/>
          <w:szCs w:val="20"/>
        </w:rPr>
        <w:t xml:space="preserve">Zdeněk Hlinský, </w:t>
      </w:r>
      <w:r w:rsidRPr="00800666">
        <w:rPr>
          <w:rFonts w:ascii="Arial" w:hAnsi="Arial" w:cs="Arial"/>
          <w:bCs/>
          <w:sz w:val="20"/>
          <w:szCs w:val="20"/>
        </w:rPr>
        <w:t xml:space="preserve">Ing. Martina </w:t>
      </w:r>
      <w:proofErr w:type="spellStart"/>
      <w:r w:rsidRPr="00800666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7D35EC">
        <w:rPr>
          <w:rFonts w:ascii="Arial" w:hAnsi="Arial" w:cs="Arial"/>
          <w:bCs/>
          <w:sz w:val="20"/>
          <w:szCs w:val="20"/>
        </w:rPr>
        <w:t xml:space="preserve">, Jan </w:t>
      </w:r>
      <w:proofErr w:type="spellStart"/>
      <w:r w:rsidR="007D35EC">
        <w:rPr>
          <w:rFonts w:ascii="Arial" w:hAnsi="Arial" w:cs="Arial"/>
          <w:bCs/>
          <w:sz w:val="20"/>
          <w:szCs w:val="20"/>
        </w:rPr>
        <w:t>Decker</w:t>
      </w:r>
      <w:proofErr w:type="spellEnd"/>
    </w:p>
    <w:p w:rsidR="005C681B" w:rsidRDefault="005C681B" w:rsidP="005C681B">
      <w:pPr>
        <w:pStyle w:val="Zkladnodstavec"/>
        <w:tabs>
          <w:tab w:val="left" w:pos="19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5C681B" w:rsidRPr="005C681B" w:rsidRDefault="00E17AF2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5C681B" w:rsidRDefault="005C681B" w:rsidP="00FD7E8D">
      <w:pPr>
        <w:pStyle w:val="Zkladnodstavec"/>
        <w:tabs>
          <w:tab w:val="left" w:pos="198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2. </w:t>
      </w:r>
      <w:r w:rsidRPr="005C681B">
        <w:rPr>
          <w:rFonts w:ascii="Arial" w:hAnsi="Arial" w:cs="Arial"/>
          <w:sz w:val="20"/>
          <w:szCs w:val="20"/>
        </w:rPr>
        <w:t>Rozpočtová opatření</w:t>
      </w:r>
    </w:p>
    <w:p w:rsidR="007D35EC" w:rsidRDefault="007D35EC" w:rsidP="00FD7E8D">
      <w:pPr>
        <w:pStyle w:val="Zkladnodstavec"/>
        <w:tabs>
          <w:tab w:val="left" w:pos="198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Místní energetická koncepce Prahy 6</w:t>
      </w:r>
    </w:p>
    <w:p w:rsidR="007D35EC" w:rsidRDefault="007D35EC" w:rsidP="00FD7E8D">
      <w:pPr>
        <w:pStyle w:val="Zkladnodstavec"/>
        <w:tabs>
          <w:tab w:val="left" w:pos="198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4. Projekty MČ </w:t>
      </w:r>
      <w:r w:rsidR="00422297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raha</w:t>
      </w:r>
      <w:r w:rsidR="0042229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 spolufinancované z EU</w:t>
      </w:r>
    </w:p>
    <w:p w:rsidR="007D35EC" w:rsidRDefault="007D35EC" w:rsidP="00FD7E8D">
      <w:pPr>
        <w:pStyle w:val="Zkladnodstavec"/>
        <w:tabs>
          <w:tab w:val="left" w:pos="198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5. SNEO – dozorčí rada 8.4.2024</w:t>
      </w:r>
    </w:p>
    <w:p w:rsidR="00FD7E8D" w:rsidRPr="005C681B" w:rsidRDefault="008A1F8C" w:rsidP="00FD7E8D">
      <w:pPr>
        <w:pStyle w:val="Zkladnodstavec"/>
        <w:tabs>
          <w:tab w:val="left" w:pos="198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D35E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Skleněn</w:t>
      </w:r>
      <w:r w:rsidR="007D35EC">
        <w:rPr>
          <w:rFonts w:ascii="Arial" w:hAnsi="Arial" w:cs="Arial"/>
          <w:sz w:val="20"/>
          <w:szCs w:val="20"/>
        </w:rPr>
        <w:t>ý</w:t>
      </w:r>
      <w:r>
        <w:rPr>
          <w:rFonts w:ascii="Arial" w:hAnsi="Arial" w:cs="Arial"/>
          <w:sz w:val="20"/>
          <w:szCs w:val="20"/>
        </w:rPr>
        <w:t xml:space="preserve"> palác</w:t>
      </w:r>
    </w:p>
    <w:p w:rsidR="005C681B" w:rsidRPr="005C681B" w:rsidRDefault="007D35EC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5C681B">
        <w:rPr>
          <w:rFonts w:ascii="Arial" w:hAnsi="Arial" w:cs="Arial"/>
          <w:sz w:val="20"/>
          <w:szCs w:val="20"/>
        </w:rPr>
        <w:t xml:space="preserve">. </w:t>
      </w:r>
      <w:r w:rsidR="005C681B" w:rsidRPr="005C681B">
        <w:rPr>
          <w:rFonts w:ascii="Arial" w:hAnsi="Arial" w:cs="Arial"/>
          <w:sz w:val="20"/>
          <w:szCs w:val="20"/>
        </w:rPr>
        <w:t xml:space="preserve">Různé 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320D72" w:rsidRDefault="00320D72">
      <w:pPr>
        <w:rPr>
          <w:rFonts w:ascii="Arial" w:hAnsi="Arial" w:cs="Arial"/>
          <w:color w:val="221E1F"/>
          <w:sz w:val="20"/>
          <w:szCs w:val="20"/>
        </w:rPr>
      </w:pPr>
    </w:p>
    <w:p w:rsidR="009B26C2" w:rsidRDefault="007D35EC" w:rsidP="009B26C2">
      <w:pPr>
        <w:pStyle w:val="P6Textnormal"/>
        <w:ind w:left="0"/>
      </w:pPr>
      <w:r>
        <w:t>3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 xml:space="preserve">, přivítal všechny přítomné členy FV a 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>
        <w:t xml:space="preserve">Předseda FV T. </w:t>
      </w:r>
      <w:proofErr w:type="spellStart"/>
      <w:r w:rsidR="00CC65CD">
        <w:t>Pižl</w:t>
      </w:r>
      <w:proofErr w:type="spellEnd"/>
      <w:r w:rsidR="00CC65CD">
        <w:t xml:space="preserve"> představil j</w:t>
      </w:r>
      <w:r w:rsidR="00641F39">
        <w:t xml:space="preserve">ednotlivé body programu jednání, </w:t>
      </w:r>
      <w:r w:rsidR="00CC65CD">
        <w:t>poté vyzval členy FV k případnému doplnění programu. Následně o programu nechal hlasovat.</w:t>
      </w:r>
      <w:r w:rsidR="00641F39">
        <w:br/>
      </w:r>
      <w:r w:rsidR="00641F39">
        <w:br/>
      </w:r>
      <w:r w:rsidR="00E96A0E">
        <w:t>H</w:t>
      </w:r>
      <w:r w:rsidR="00E96A0E" w:rsidRPr="003D01AC">
        <w:t>lasování o usnesení ve znění:</w:t>
      </w:r>
    </w:p>
    <w:p w:rsidR="00E96A0E" w:rsidRDefault="00E96A0E" w:rsidP="00E96A0E">
      <w:pPr>
        <w:pStyle w:val="P6Textnormal"/>
        <w:ind w:left="357"/>
      </w:pPr>
      <w:r>
        <w:t xml:space="preserve">FV schvaluje program </w:t>
      </w:r>
      <w:r w:rsidR="007D35EC">
        <w:t>3</w:t>
      </w:r>
      <w:r>
        <w:t>. jednání FV.</w:t>
      </w:r>
    </w:p>
    <w:p w:rsidR="00641F39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7D35EC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7D35E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Default="007D35EC" w:rsidP="007D35EC">
      <w:pPr>
        <w:pStyle w:val="P6Textnormal"/>
        <w:ind w:left="357"/>
      </w:pPr>
    </w:p>
    <w:p w:rsidR="007D35EC" w:rsidRDefault="007D35EC" w:rsidP="007D35EC">
      <w:pPr>
        <w:pStyle w:val="P6Textnormal"/>
        <w:ind w:left="357"/>
      </w:pPr>
      <w:r>
        <w:t xml:space="preserve">Pozn. </w:t>
      </w:r>
      <w:proofErr w:type="spellStart"/>
      <w:r>
        <w:t>L.Bezděk</w:t>
      </w:r>
      <w:proofErr w:type="spellEnd"/>
      <w:r>
        <w:t xml:space="preserve"> a F. Orel nehlasoval</w:t>
      </w:r>
    </w:p>
    <w:p w:rsidR="007D35EC" w:rsidRDefault="007D35EC" w:rsidP="009B26C2">
      <w:pPr>
        <w:pStyle w:val="P6Textnormal"/>
        <w:ind w:left="357"/>
      </w:pPr>
    </w:p>
    <w:p w:rsidR="00915435" w:rsidRPr="00EB04D7" w:rsidRDefault="00915435" w:rsidP="009B26C2">
      <w:pPr>
        <w:pStyle w:val="P6Textnormal"/>
        <w:ind w:left="357"/>
        <w:rPr>
          <w:b/>
        </w:rPr>
      </w:pPr>
      <w:r w:rsidRPr="00EB04D7">
        <w:rPr>
          <w:b/>
        </w:rPr>
        <w:t>Usnesení (schváleno):</w:t>
      </w:r>
    </w:p>
    <w:p w:rsidR="00CB3DB1" w:rsidRDefault="00915435" w:rsidP="00320D72">
      <w:pPr>
        <w:pStyle w:val="P6Textnormal"/>
        <w:ind w:left="357"/>
      </w:pPr>
      <w:r w:rsidRPr="00EB04D7">
        <w:rPr>
          <w:b/>
        </w:rPr>
        <w:t>FV schval</w:t>
      </w:r>
      <w:r w:rsidR="00892896" w:rsidRPr="00EB04D7">
        <w:rPr>
          <w:b/>
        </w:rPr>
        <w:t xml:space="preserve">uje program </w:t>
      </w:r>
      <w:r w:rsidR="007D35EC">
        <w:rPr>
          <w:b/>
        </w:rPr>
        <w:t>3</w:t>
      </w:r>
      <w:r w:rsidR="00893B97" w:rsidRPr="00EB04D7">
        <w:rPr>
          <w:b/>
        </w:rPr>
        <w:t>. jednání FV</w:t>
      </w:r>
      <w:r>
        <w:t>.</w:t>
      </w:r>
    </w:p>
    <w:p w:rsidR="00320D72" w:rsidRDefault="00320D72" w:rsidP="00320D72">
      <w:pPr>
        <w:pStyle w:val="P6Textnormal"/>
        <w:ind w:left="357"/>
      </w:pPr>
    </w:p>
    <w:p w:rsidR="00915435" w:rsidRDefault="00915435" w:rsidP="009B26C2">
      <w:pPr>
        <w:pStyle w:val="P6Textnormal"/>
        <w:ind w:left="357"/>
      </w:pPr>
      <w:r>
        <w:t xml:space="preserve">Předseda FV T. </w:t>
      </w:r>
      <w:proofErr w:type="spellStart"/>
      <w:r>
        <w:t>Pižl</w:t>
      </w:r>
      <w:proofErr w:type="spellEnd"/>
      <w:r>
        <w:t xml:space="preserve"> navrhl jako ověřovatele zápisu </w:t>
      </w:r>
      <w:r w:rsidR="008A1F8C">
        <w:t>JUDr.</w:t>
      </w:r>
      <w:r w:rsidR="00430F28">
        <w:t xml:space="preserve"> Jiřího Janouška</w:t>
      </w:r>
      <w:r w:rsidR="006E1F18">
        <w:t>, t</w:t>
      </w:r>
      <w:r w:rsidR="001D1F9B">
        <w:t>en</w:t>
      </w:r>
      <w:r>
        <w:t xml:space="preserve"> nominaci přijal, následně proběhlo hlasování.</w:t>
      </w:r>
    </w:p>
    <w:p w:rsidR="00B90B38" w:rsidRDefault="00B90B38" w:rsidP="009B26C2">
      <w:pPr>
        <w:pStyle w:val="P6Textnormal"/>
        <w:ind w:left="357"/>
      </w:pPr>
    </w:p>
    <w:p w:rsidR="00E96A0E" w:rsidRDefault="00E96A0E" w:rsidP="009B26C2">
      <w:pPr>
        <w:pStyle w:val="P6Textnormal"/>
        <w:ind w:left="357"/>
      </w:pPr>
      <w:r>
        <w:t>H</w:t>
      </w:r>
      <w:r w:rsidRPr="003D01AC">
        <w:t>lasování o usnesení ve znění:</w:t>
      </w:r>
    </w:p>
    <w:p w:rsidR="00915435" w:rsidRPr="00EB04D7" w:rsidRDefault="00E96A0E" w:rsidP="009B26C2">
      <w:pPr>
        <w:pStyle w:val="P6Textnormal"/>
        <w:ind w:left="357"/>
      </w:pPr>
      <w:r w:rsidRPr="00EB04D7">
        <w:t xml:space="preserve">FV schvaluje jako ověřovatele zápisu </w:t>
      </w:r>
      <w:r w:rsidR="00430F28">
        <w:t>JUDr</w:t>
      </w:r>
      <w:r w:rsidR="008A1F8C">
        <w:t>.</w:t>
      </w:r>
      <w:r w:rsidR="00430F28">
        <w:t xml:space="preserve"> Jiřího Janouška</w:t>
      </w:r>
    </w:p>
    <w:p w:rsidR="00B90B38" w:rsidRDefault="00B90B38" w:rsidP="009B26C2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915435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6352EE" w:rsidRDefault="00915435" w:rsidP="00430F28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lastRenderedPageBreak/>
              <w:t>+</w:t>
            </w:r>
            <w:r w:rsidR="00430F2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6352EE" w:rsidRDefault="00915435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6352EE" w:rsidRDefault="006E1F18" w:rsidP="006E1F18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C37BB0" w:rsidRDefault="00C37BB0" w:rsidP="00C37BB0">
      <w:pPr>
        <w:pStyle w:val="P6Textnormal"/>
        <w:ind w:left="357"/>
      </w:pPr>
    </w:p>
    <w:p w:rsidR="00430F28" w:rsidRDefault="00430F28" w:rsidP="00430F28">
      <w:pPr>
        <w:pStyle w:val="P6Textnormal"/>
        <w:ind w:left="357"/>
      </w:pPr>
      <w:r>
        <w:t xml:space="preserve">Pozn. </w:t>
      </w:r>
      <w:proofErr w:type="spellStart"/>
      <w:r>
        <w:t>L.Bezděk</w:t>
      </w:r>
      <w:proofErr w:type="spellEnd"/>
      <w:r>
        <w:t xml:space="preserve"> a F. Orel nehlasoval</w:t>
      </w:r>
    </w:p>
    <w:p w:rsidR="00C37BB0" w:rsidRDefault="00C37BB0" w:rsidP="009B26C2">
      <w:pPr>
        <w:pStyle w:val="P6Textnormal"/>
        <w:ind w:left="357"/>
      </w:pPr>
    </w:p>
    <w:p w:rsidR="00915435" w:rsidRPr="00EB04D7" w:rsidRDefault="00915435" w:rsidP="009B26C2">
      <w:pPr>
        <w:pStyle w:val="P6Textnormal"/>
        <w:ind w:left="357"/>
        <w:rPr>
          <w:b/>
        </w:rPr>
      </w:pPr>
      <w:r w:rsidRPr="00EB04D7">
        <w:rPr>
          <w:b/>
        </w:rPr>
        <w:t>Usnesení (schváleno):</w:t>
      </w:r>
    </w:p>
    <w:p w:rsidR="003D2DBA" w:rsidRPr="00EB04D7" w:rsidRDefault="00915435" w:rsidP="00CB3DB1">
      <w:pPr>
        <w:pStyle w:val="P6Textnormal"/>
        <w:ind w:left="357"/>
        <w:rPr>
          <w:b/>
        </w:rPr>
      </w:pPr>
      <w:r w:rsidRPr="00EB04D7">
        <w:rPr>
          <w:b/>
        </w:rPr>
        <w:t xml:space="preserve">FV schvaluje jako ověřovatele zápisu </w:t>
      </w:r>
      <w:r w:rsidR="008A1F8C">
        <w:rPr>
          <w:b/>
        </w:rPr>
        <w:t xml:space="preserve">JUDr. </w:t>
      </w:r>
      <w:r w:rsidR="00430F28">
        <w:rPr>
          <w:b/>
        </w:rPr>
        <w:t>Jiřího Janouška</w:t>
      </w:r>
      <w:r w:rsidR="008A1F8C">
        <w:rPr>
          <w:b/>
        </w:rPr>
        <w:t>.</w:t>
      </w:r>
    </w:p>
    <w:p w:rsidR="003D2DBA" w:rsidRDefault="003D2DBA" w:rsidP="00CB3DB1">
      <w:pPr>
        <w:pStyle w:val="P6Textnormal"/>
        <w:ind w:left="357"/>
      </w:pPr>
    </w:p>
    <w:p w:rsidR="00320D72" w:rsidRDefault="00F078C1" w:rsidP="00CB3DB1">
      <w:pPr>
        <w:pStyle w:val="P6Textnormal"/>
        <w:ind w:left="357"/>
      </w:pPr>
      <w:r>
        <w:t xml:space="preserve">Předseda FV T. </w:t>
      </w:r>
      <w:proofErr w:type="spellStart"/>
      <w:r>
        <w:t>Pižl</w:t>
      </w:r>
      <w:proofErr w:type="spellEnd"/>
      <w:r>
        <w:t xml:space="preserve"> uvedl </w:t>
      </w:r>
      <w:r w:rsidR="001D1F9B">
        <w:t>další materiál - schválení zápis</w:t>
      </w:r>
      <w:r w:rsidR="00430F28">
        <w:t>u</w:t>
      </w:r>
      <w:r w:rsidR="001D1F9B">
        <w:t xml:space="preserve"> </w:t>
      </w:r>
      <w:r w:rsidR="008A1F8C">
        <w:t xml:space="preserve">z jednání dne </w:t>
      </w:r>
      <w:r w:rsidR="00600E27">
        <w:t>2</w:t>
      </w:r>
      <w:r w:rsidR="00430F28">
        <w:t>7</w:t>
      </w:r>
      <w:r w:rsidR="00600E27">
        <w:t>.</w:t>
      </w:r>
      <w:r w:rsidR="00430F28">
        <w:t>3</w:t>
      </w:r>
      <w:r w:rsidR="008A1F8C">
        <w:t>.202</w:t>
      </w:r>
      <w:r w:rsidR="00430F28">
        <w:t xml:space="preserve">4 </w:t>
      </w:r>
      <w:r>
        <w:t>a vyzval členy FV k diskusi či připomínkám.</w:t>
      </w:r>
      <w:r w:rsidR="005333A3">
        <w:t xml:space="preserve"> </w:t>
      </w:r>
      <w:r w:rsidR="008A1F8C">
        <w:t>Žádné připomínky ani ná</w:t>
      </w:r>
      <w:r w:rsidR="00713D2A">
        <w:t>v</w:t>
      </w:r>
      <w:r w:rsidR="008A1F8C">
        <w:t>rhy nebyly. Následně nechal o zápis</w:t>
      </w:r>
      <w:r w:rsidR="00430F28">
        <w:t>u</w:t>
      </w:r>
      <w:r w:rsidR="008A1F8C">
        <w:t xml:space="preserve"> hlasovat.</w:t>
      </w:r>
    </w:p>
    <w:p w:rsidR="008A1F8C" w:rsidRDefault="008A1F8C" w:rsidP="00CB3DB1">
      <w:pPr>
        <w:pStyle w:val="P6Textnormal"/>
        <w:ind w:left="357"/>
      </w:pPr>
    </w:p>
    <w:p w:rsidR="008A1F8C" w:rsidRDefault="008A1F8C" w:rsidP="008A1F8C">
      <w:pPr>
        <w:pStyle w:val="P6Textnormal"/>
        <w:ind w:left="357"/>
      </w:pPr>
      <w:r>
        <w:t>H</w:t>
      </w:r>
      <w:r w:rsidRPr="003D01AC">
        <w:t>lasování o usnesení ve znění:</w:t>
      </w:r>
    </w:p>
    <w:p w:rsidR="008A1F8C" w:rsidRPr="00EB04D7" w:rsidRDefault="008A1F8C" w:rsidP="008A1F8C">
      <w:pPr>
        <w:pStyle w:val="P6Textnormal"/>
        <w:ind w:left="357"/>
      </w:pPr>
      <w:r w:rsidRPr="00EB04D7">
        <w:t xml:space="preserve">FV schvaluje </w:t>
      </w:r>
      <w:r>
        <w:t xml:space="preserve">zápis z jednání FV ze dne </w:t>
      </w:r>
      <w:r w:rsidR="00600E27" w:rsidRPr="00600E27">
        <w:t>2</w:t>
      </w:r>
      <w:r w:rsidR="00430F28">
        <w:t>7</w:t>
      </w:r>
      <w:r w:rsidRPr="00600E27">
        <w:t>.</w:t>
      </w:r>
      <w:r w:rsidR="00430F28">
        <w:t>3</w:t>
      </w:r>
      <w:r>
        <w:t>.202</w:t>
      </w:r>
      <w:r w:rsidR="00430F28">
        <w:t>4</w:t>
      </w:r>
      <w:r>
        <w:t>.</w:t>
      </w:r>
    </w:p>
    <w:p w:rsidR="008A1F8C" w:rsidRDefault="008A1F8C" w:rsidP="008A1F8C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A1F8C" w:rsidTr="00851A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8C" w:rsidRPr="006352EE" w:rsidRDefault="008A1F8C" w:rsidP="00430F28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430F2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8C" w:rsidRPr="006352EE" w:rsidRDefault="008A1F8C" w:rsidP="00851AA5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8C" w:rsidRPr="006352EE" w:rsidRDefault="008A1F8C" w:rsidP="00851AA5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8A1F8C" w:rsidRDefault="008A1F8C" w:rsidP="008A1F8C">
      <w:pPr>
        <w:pStyle w:val="P6Textnormal"/>
        <w:ind w:left="357"/>
      </w:pPr>
    </w:p>
    <w:p w:rsidR="008A1F8C" w:rsidRPr="00EB04D7" w:rsidRDefault="008A1F8C" w:rsidP="008A1F8C">
      <w:pPr>
        <w:pStyle w:val="P6Textnormal"/>
        <w:ind w:left="357"/>
        <w:rPr>
          <w:b/>
        </w:rPr>
      </w:pPr>
      <w:r w:rsidRPr="00EB04D7">
        <w:rPr>
          <w:b/>
        </w:rPr>
        <w:t>Usnesení (schváleno):</w:t>
      </w:r>
    </w:p>
    <w:p w:rsidR="008A1F8C" w:rsidRPr="00EB04D7" w:rsidRDefault="008A1F8C" w:rsidP="008A1F8C">
      <w:pPr>
        <w:pStyle w:val="P6Textnormal"/>
        <w:ind w:left="357"/>
        <w:rPr>
          <w:b/>
        </w:rPr>
      </w:pPr>
      <w:r w:rsidRPr="008A1F8C">
        <w:rPr>
          <w:b/>
        </w:rPr>
        <w:t xml:space="preserve">FV schvaluje zápis z jednání FV ze dne </w:t>
      </w:r>
      <w:r w:rsidR="00600E27">
        <w:rPr>
          <w:b/>
        </w:rPr>
        <w:t>2</w:t>
      </w:r>
      <w:r w:rsidR="00430F28">
        <w:rPr>
          <w:b/>
        </w:rPr>
        <w:t>7</w:t>
      </w:r>
      <w:r w:rsidRPr="00600E27">
        <w:rPr>
          <w:b/>
        </w:rPr>
        <w:t>.</w:t>
      </w:r>
      <w:r w:rsidR="00430F28">
        <w:rPr>
          <w:b/>
        </w:rPr>
        <w:t>3</w:t>
      </w:r>
      <w:r w:rsidRPr="008A1F8C">
        <w:rPr>
          <w:b/>
        </w:rPr>
        <w:t>.202</w:t>
      </w:r>
      <w:r w:rsidR="00430F28">
        <w:rPr>
          <w:b/>
        </w:rPr>
        <w:t>4</w:t>
      </w:r>
      <w:r>
        <w:rPr>
          <w:b/>
        </w:rPr>
        <w:t>.</w:t>
      </w:r>
    </w:p>
    <w:p w:rsidR="008A1F8C" w:rsidRDefault="008A1F8C" w:rsidP="00CB3DB1">
      <w:pPr>
        <w:pStyle w:val="P6Textnormal"/>
        <w:ind w:left="357"/>
      </w:pPr>
    </w:p>
    <w:p w:rsidR="00D94F6D" w:rsidRDefault="00D94F6D" w:rsidP="00CB3DB1">
      <w:pPr>
        <w:pStyle w:val="P6Textnormal"/>
        <w:ind w:left="357"/>
      </w:pPr>
    </w:p>
    <w:p w:rsidR="006B79B0" w:rsidRPr="00600E27" w:rsidRDefault="009071C7" w:rsidP="00D94F6D">
      <w:pPr>
        <w:pStyle w:val="Odstavecseseznamem"/>
        <w:numPr>
          <w:ilvl w:val="0"/>
          <w:numId w:val="15"/>
        </w:numPr>
        <w:ind w:left="284" w:hanging="284"/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600E27">
        <w:rPr>
          <w:rFonts w:ascii="Arial" w:hAnsi="Arial" w:cs="Arial"/>
          <w:b/>
          <w:color w:val="221E1F"/>
          <w:sz w:val="20"/>
          <w:szCs w:val="20"/>
          <w:u w:val="single"/>
        </w:rPr>
        <w:t>R</w:t>
      </w:r>
      <w:r w:rsidR="00C37BB0" w:rsidRPr="00600E27">
        <w:rPr>
          <w:rFonts w:ascii="Arial" w:hAnsi="Arial" w:cs="Arial"/>
          <w:b/>
          <w:color w:val="221E1F"/>
          <w:sz w:val="20"/>
          <w:szCs w:val="20"/>
          <w:u w:val="single"/>
        </w:rPr>
        <w:t>ozpočtová opatření</w:t>
      </w:r>
    </w:p>
    <w:p w:rsidR="00C37BB0" w:rsidRPr="00600E27" w:rsidRDefault="00C37BB0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A737FD" w:rsidRDefault="00C37BB0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600E27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600E27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600E27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</w:t>
      </w:r>
      <w:r w:rsidR="00D94F6D" w:rsidRPr="00600E27">
        <w:rPr>
          <w:rFonts w:ascii="Arial" w:hAnsi="Arial" w:cs="Arial"/>
          <w:color w:val="221E1F"/>
          <w:sz w:val="20"/>
          <w:szCs w:val="20"/>
        </w:rPr>
        <w:t>dklady pro jednání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. </w:t>
      </w:r>
      <w:r w:rsidR="00422297">
        <w:rPr>
          <w:rFonts w:ascii="Arial" w:hAnsi="Arial" w:cs="Arial"/>
          <w:color w:val="221E1F"/>
          <w:sz w:val="20"/>
          <w:szCs w:val="20"/>
        </w:rPr>
        <w:t>4.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RO opatření </w:t>
      </w:r>
      <w:r w:rsidR="00422297">
        <w:rPr>
          <w:rFonts w:ascii="Arial" w:hAnsi="Arial" w:cs="Arial"/>
          <w:color w:val="221E1F"/>
          <w:sz w:val="20"/>
          <w:szCs w:val="20"/>
        </w:rPr>
        <w:t xml:space="preserve">a dalších nových šest 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představila paní Ing. M. </w:t>
      </w:r>
      <w:proofErr w:type="spellStart"/>
      <w:r w:rsidR="00430F28">
        <w:rPr>
          <w:rFonts w:ascii="Arial" w:hAnsi="Arial" w:cs="Arial"/>
          <w:color w:val="221E1F"/>
          <w:sz w:val="20"/>
          <w:szCs w:val="20"/>
        </w:rPr>
        <w:t>Kolovratová</w:t>
      </w:r>
      <w:proofErr w:type="spellEnd"/>
      <w:r w:rsidR="00430F28">
        <w:rPr>
          <w:rFonts w:ascii="Arial" w:hAnsi="Arial" w:cs="Arial"/>
          <w:color w:val="221E1F"/>
          <w:sz w:val="20"/>
          <w:szCs w:val="20"/>
        </w:rPr>
        <w:t xml:space="preserve">. 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V případě potřeby </w:t>
      </w:r>
      <w:r w:rsidR="00600E27">
        <w:rPr>
          <w:rFonts w:ascii="Arial" w:hAnsi="Arial" w:cs="Arial"/>
          <w:color w:val="221E1F"/>
          <w:sz w:val="20"/>
          <w:szCs w:val="20"/>
        </w:rPr>
        <w:t xml:space="preserve">navrhl 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pan předseda </w:t>
      </w:r>
      <w:r w:rsidR="00600E27">
        <w:rPr>
          <w:rFonts w:ascii="Arial" w:hAnsi="Arial" w:cs="Arial"/>
          <w:color w:val="221E1F"/>
          <w:sz w:val="20"/>
          <w:szCs w:val="20"/>
        </w:rPr>
        <w:t xml:space="preserve">nechat 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hlasovat o některých </w:t>
      </w:r>
      <w:r w:rsidR="00600E27">
        <w:rPr>
          <w:rFonts w:ascii="Arial" w:hAnsi="Arial" w:cs="Arial"/>
          <w:color w:val="221E1F"/>
          <w:sz w:val="20"/>
          <w:szCs w:val="20"/>
        </w:rPr>
        <w:t>RO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 individ</w:t>
      </w:r>
      <w:r w:rsidR="00600E27">
        <w:rPr>
          <w:rFonts w:ascii="Arial" w:hAnsi="Arial" w:cs="Arial"/>
          <w:color w:val="221E1F"/>
          <w:sz w:val="20"/>
          <w:szCs w:val="20"/>
        </w:rPr>
        <w:t>u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>álně.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 Individuální hlasování nebylo potřeba.</w:t>
      </w:r>
    </w:p>
    <w:p w:rsidR="00422297" w:rsidRDefault="00422297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600E27" w:rsidRDefault="00422297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  <w:r w:rsidRPr="00422297">
        <w:rPr>
          <w:rFonts w:ascii="Arial" w:hAnsi="Arial" w:cs="Arial"/>
          <w:color w:val="221E1F"/>
          <w:sz w:val="20"/>
          <w:szCs w:val="20"/>
        </w:rPr>
        <w:t xml:space="preserve">17.10hod příchod </w:t>
      </w:r>
      <w:r>
        <w:rPr>
          <w:rFonts w:ascii="Arial" w:hAnsi="Arial" w:cs="Arial"/>
          <w:color w:val="221E1F"/>
          <w:sz w:val="20"/>
          <w:szCs w:val="20"/>
        </w:rPr>
        <w:t>Mgr. F. O</w:t>
      </w:r>
      <w:r w:rsidRPr="00422297">
        <w:rPr>
          <w:rFonts w:ascii="Arial" w:hAnsi="Arial" w:cs="Arial"/>
          <w:color w:val="221E1F"/>
          <w:sz w:val="20"/>
          <w:szCs w:val="20"/>
        </w:rPr>
        <w:t>rel</w:t>
      </w:r>
    </w:p>
    <w:p w:rsidR="00422297" w:rsidRPr="00D94F6D" w:rsidRDefault="00422297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EB04D7" w:rsidRPr="001D4F20" w:rsidRDefault="00EB04D7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1D4F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1D4F20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1D4F20" w:rsidRDefault="001D4F20" w:rsidP="0075157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75157D" w:rsidRPr="001D4F20" w:rsidRDefault="0075157D" w:rsidP="0075157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Hlasování o </w:t>
      </w:r>
      <w:r w:rsidR="00430F28">
        <w:rPr>
          <w:rFonts w:ascii="Arial" w:hAnsi="Arial" w:cs="Arial"/>
          <w:color w:val="221E1F"/>
          <w:sz w:val="20"/>
          <w:szCs w:val="20"/>
        </w:rPr>
        <w:t>4</w:t>
      </w:r>
      <w:r w:rsidRPr="001D4F20">
        <w:rPr>
          <w:rFonts w:ascii="Arial" w:hAnsi="Arial" w:cs="Arial"/>
          <w:color w:val="221E1F"/>
          <w:sz w:val="20"/>
          <w:szCs w:val="20"/>
        </w:rPr>
        <w:t>.RO</w:t>
      </w:r>
      <w:r w:rsidR="00331E43" w:rsidRPr="001D4F20">
        <w:rPr>
          <w:rFonts w:ascii="Arial" w:hAnsi="Arial" w:cs="Arial"/>
          <w:color w:val="221E1F"/>
          <w:sz w:val="20"/>
          <w:szCs w:val="20"/>
        </w:rPr>
        <w:t xml:space="preserve"> </w:t>
      </w:r>
      <w:r w:rsidR="00E65A12">
        <w:rPr>
          <w:rFonts w:ascii="Arial" w:hAnsi="Arial" w:cs="Arial"/>
          <w:color w:val="221E1F"/>
          <w:sz w:val="20"/>
          <w:szCs w:val="20"/>
        </w:rPr>
        <w:t xml:space="preserve">a šesti nových představených RO </w:t>
      </w:r>
      <w:r w:rsidR="00331E43" w:rsidRPr="001D4F20">
        <w:rPr>
          <w:rFonts w:ascii="Arial" w:hAnsi="Arial" w:cs="Arial"/>
          <w:color w:val="221E1F"/>
          <w:sz w:val="20"/>
          <w:szCs w:val="20"/>
        </w:rPr>
        <w:t>ve znění:</w:t>
      </w:r>
      <w:r w:rsidRPr="001D4F20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 w:rsidR="00430F28">
        <w:rPr>
          <w:rFonts w:ascii="Arial" w:hAnsi="Arial" w:cs="Arial"/>
          <w:color w:val="221E1F"/>
          <w:sz w:val="20"/>
          <w:szCs w:val="20"/>
        </w:rPr>
        <w:t>4</w:t>
      </w:r>
      <w:r w:rsidRPr="001D4F20">
        <w:rPr>
          <w:rFonts w:ascii="Arial" w:hAnsi="Arial" w:cs="Arial"/>
          <w:color w:val="221E1F"/>
          <w:sz w:val="20"/>
          <w:szCs w:val="20"/>
        </w:rPr>
        <w:t xml:space="preserve">.RO </w:t>
      </w:r>
      <w:r w:rsidR="00E65A12">
        <w:rPr>
          <w:rFonts w:ascii="Arial" w:hAnsi="Arial" w:cs="Arial"/>
          <w:color w:val="221E1F"/>
          <w:sz w:val="20"/>
          <w:szCs w:val="20"/>
        </w:rPr>
        <w:t xml:space="preserve">včetně šesti nových </w:t>
      </w:r>
      <w:r w:rsidRPr="001D4F20">
        <w:rPr>
          <w:rFonts w:ascii="Arial" w:hAnsi="Arial" w:cs="Arial"/>
          <w:color w:val="221E1F"/>
          <w:sz w:val="20"/>
          <w:szCs w:val="20"/>
        </w:rPr>
        <w:t>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5157D" w:rsidRPr="00D94F6D" w:rsidTr="002F6BB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1D4F20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 w:rsidR="001D4F2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1D4F20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</w:t>
            </w:r>
            <w:r w:rsidR="001D4F2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430F28" w:rsidP="00430F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5157D" w:rsidRPr="00D94F6D" w:rsidRDefault="0075157D" w:rsidP="0075157D">
      <w:pPr>
        <w:pStyle w:val="Odstavecseseznamem"/>
        <w:ind w:left="454"/>
        <w:rPr>
          <w:highlight w:val="yellow"/>
        </w:rPr>
      </w:pPr>
    </w:p>
    <w:p w:rsidR="0075157D" w:rsidRPr="001D4F20" w:rsidRDefault="0075157D" w:rsidP="0075157D">
      <w:pPr>
        <w:ind w:left="454"/>
        <w:rPr>
          <w:rFonts w:ascii="Arial" w:hAnsi="Arial" w:cs="Arial"/>
          <w:b/>
          <w:sz w:val="20"/>
          <w:szCs w:val="20"/>
        </w:rPr>
      </w:pPr>
      <w:r w:rsidRPr="001D4F20">
        <w:rPr>
          <w:rFonts w:ascii="Arial" w:hAnsi="Arial" w:cs="Arial"/>
          <w:b/>
          <w:sz w:val="20"/>
          <w:szCs w:val="20"/>
        </w:rPr>
        <w:t>Usnesení (schváleno):</w:t>
      </w:r>
      <w:r w:rsidRPr="001D4F20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FV schvaluje </w:t>
      </w:r>
      <w:r w:rsidR="00430F28">
        <w:rPr>
          <w:rFonts w:ascii="Arial" w:hAnsi="Arial" w:cs="Arial"/>
          <w:b/>
          <w:color w:val="221E1F"/>
          <w:sz w:val="20"/>
          <w:szCs w:val="20"/>
        </w:rPr>
        <w:t>4</w:t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.RO </w:t>
      </w:r>
      <w:r w:rsidR="00E65A12">
        <w:rPr>
          <w:rFonts w:ascii="Arial" w:hAnsi="Arial" w:cs="Arial"/>
          <w:b/>
          <w:color w:val="221E1F"/>
          <w:sz w:val="20"/>
          <w:szCs w:val="20"/>
        </w:rPr>
        <w:t xml:space="preserve">včetně šesti nových </w:t>
      </w:r>
      <w:r w:rsidRPr="001D4F20">
        <w:rPr>
          <w:rFonts w:ascii="Arial" w:hAnsi="Arial" w:cs="Arial"/>
          <w:b/>
          <w:color w:val="221E1F"/>
          <w:sz w:val="20"/>
          <w:szCs w:val="20"/>
        </w:rPr>
        <w:t>k dalšímu projednání v orgánech MČ</w:t>
      </w:r>
      <w:r w:rsidRPr="001D4F20">
        <w:rPr>
          <w:rFonts w:ascii="Arial" w:hAnsi="Arial" w:cs="Arial"/>
          <w:b/>
          <w:sz w:val="20"/>
          <w:szCs w:val="20"/>
        </w:rPr>
        <w:t>.</w:t>
      </w:r>
    </w:p>
    <w:p w:rsidR="00430F28" w:rsidRDefault="00430F28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790615" w:rsidRDefault="00790615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E65A12" w:rsidRDefault="00E65A12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430F28" w:rsidRDefault="00430F28" w:rsidP="00D94F6D">
      <w:pPr>
        <w:pStyle w:val="P6Textnormal"/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Místní energetická koncepce</w:t>
      </w:r>
      <w:r w:rsidR="009468B8">
        <w:rPr>
          <w:b/>
        </w:rPr>
        <w:t xml:space="preserve"> (MEK)</w:t>
      </w:r>
      <w:r>
        <w:rPr>
          <w:b/>
        </w:rPr>
        <w:t xml:space="preserve"> Praha 6</w:t>
      </w:r>
    </w:p>
    <w:p w:rsidR="00430F28" w:rsidRDefault="00430F28" w:rsidP="00430F28">
      <w:pPr>
        <w:pStyle w:val="P6Textnormal"/>
        <w:ind w:left="0"/>
        <w:rPr>
          <w:b/>
        </w:rPr>
      </w:pPr>
    </w:p>
    <w:p w:rsidR="00422297" w:rsidRPr="00422297" w:rsidRDefault="00422297" w:rsidP="00790615">
      <w:pPr>
        <w:pStyle w:val="P6Textnormal"/>
        <w:ind w:left="426"/>
      </w:pPr>
      <w:r>
        <w:t xml:space="preserve">Předseda FV T. </w:t>
      </w:r>
      <w:proofErr w:type="spellStart"/>
      <w:r>
        <w:t>Pižl</w:t>
      </w:r>
      <w:proofErr w:type="spellEnd"/>
      <w:r>
        <w:t xml:space="preserve"> uvedl bod jednání a předal slovo přizvanému hostu panu J. </w:t>
      </w:r>
      <w:proofErr w:type="spellStart"/>
      <w:r>
        <w:t>Deckrovi</w:t>
      </w:r>
      <w:proofErr w:type="spellEnd"/>
      <w:r>
        <w:t xml:space="preserve">, který </w:t>
      </w:r>
      <w:proofErr w:type="spellStart"/>
      <w:r>
        <w:t>odprezentova</w:t>
      </w:r>
      <w:r w:rsidR="009468B8">
        <w:t>l</w:t>
      </w:r>
      <w:proofErr w:type="spellEnd"/>
      <w:r w:rsidR="009468B8">
        <w:t xml:space="preserve"> místní energetickou koncepci, zpracovanou ve spolupráci se SNEO. MEK byla schválena na ZMČ dne 18.12.2023, kdy ZMČ uložilo SNEO do června předložit implementační plán vycházející z této koncepce. V souvislosti s energetickou koncepcí vznikla nová komise pro energetiku, předsedou je p. </w:t>
      </w:r>
      <w:proofErr w:type="spellStart"/>
      <w:r w:rsidR="009468B8">
        <w:t>Chabr</w:t>
      </w:r>
      <w:proofErr w:type="spellEnd"/>
      <w:r w:rsidR="009468B8">
        <w:t>, radní pro energetiku na magistrátu.</w:t>
      </w:r>
    </w:p>
    <w:p w:rsidR="00430F28" w:rsidRDefault="00430F28" w:rsidP="00430F28">
      <w:pPr>
        <w:pStyle w:val="P6Textnormal"/>
        <w:ind w:left="0"/>
        <w:rPr>
          <w:b/>
        </w:rPr>
      </w:pPr>
    </w:p>
    <w:p w:rsidR="009468B8" w:rsidRPr="009468B8" w:rsidRDefault="009468B8" w:rsidP="00430F28">
      <w:pPr>
        <w:pStyle w:val="P6Textnormal"/>
        <w:ind w:left="0"/>
      </w:pPr>
      <w:r w:rsidRPr="009468B8">
        <w:t>Předložený materiál vzal FV na vědomí.</w:t>
      </w:r>
    </w:p>
    <w:p w:rsidR="009468B8" w:rsidRDefault="009468B8" w:rsidP="00430F28">
      <w:pPr>
        <w:pStyle w:val="P6Textnormal"/>
        <w:ind w:left="0"/>
        <w:rPr>
          <w:b/>
        </w:rPr>
      </w:pPr>
    </w:p>
    <w:p w:rsidR="00E65A12" w:rsidRDefault="00E65A12" w:rsidP="00430F28">
      <w:pPr>
        <w:pStyle w:val="P6Textnormal"/>
        <w:ind w:left="0"/>
        <w:rPr>
          <w:b/>
        </w:rPr>
      </w:pPr>
    </w:p>
    <w:p w:rsidR="00790615" w:rsidRDefault="00790615" w:rsidP="00430F28">
      <w:pPr>
        <w:pStyle w:val="P6Textnormal"/>
        <w:ind w:left="0"/>
        <w:rPr>
          <w:b/>
        </w:rPr>
      </w:pPr>
    </w:p>
    <w:p w:rsidR="00430F28" w:rsidRDefault="00430F28" w:rsidP="00D94F6D">
      <w:pPr>
        <w:pStyle w:val="P6Textnormal"/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lastRenderedPageBreak/>
        <w:t>Projekty MČ Praha 6 spolufinancované z EU</w:t>
      </w:r>
    </w:p>
    <w:p w:rsidR="00430F28" w:rsidRPr="009468B8" w:rsidRDefault="00430F28" w:rsidP="00430F28">
      <w:pPr>
        <w:pStyle w:val="P6Textnormal"/>
        <w:ind w:left="284"/>
      </w:pPr>
    </w:p>
    <w:p w:rsidR="00430F28" w:rsidRPr="009468B8" w:rsidRDefault="009468B8" w:rsidP="00790615">
      <w:pPr>
        <w:pStyle w:val="P6Textnormal"/>
        <w:ind w:left="426"/>
      </w:pPr>
      <w:r>
        <w:t xml:space="preserve">Předseda FV </w:t>
      </w:r>
      <w:proofErr w:type="spellStart"/>
      <w:r>
        <w:t>T.Pižl</w:t>
      </w:r>
      <w:proofErr w:type="spellEnd"/>
      <w:r>
        <w:t xml:space="preserve"> představil další bod jednání. </w:t>
      </w:r>
      <w:r w:rsidR="001250D6">
        <w:t xml:space="preserve">Informoval členy, že v materiálu chybí jeden projekt IROP co se dělá s panem </w:t>
      </w:r>
      <w:proofErr w:type="spellStart"/>
      <w:r w:rsidR="001250D6">
        <w:t>Šuvarinou</w:t>
      </w:r>
      <w:proofErr w:type="spellEnd"/>
      <w:r w:rsidR="001250D6">
        <w:t xml:space="preserve">. Daný projekt bude do materiálu doplněn. Pan </w:t>
      </w:r>
      <w:proofErr w:type="spellStart"/>
      <w:r w:rsidR="001250D6">
        <w:t>Vacíř</w:t>
      </w:r>
      <w:proofErr w:type="spellEnd"/>
      <w:r w:rsidR="001250D6">
        <w:t xml:space="preserve"> pochválil předložený materiál a jeho obsáhlost.</w:t>
      </w:r>
    </w:p>
    <w:p w:rsidR="009468B8" w:rsidRDefault="009468B8" w:rsidP="00430F28">
      <w:pPr>
        <w:pStyle w:val="P6Textnormal"/>
        <w:ind w:left="284"/>
      </w:pPr>
    </w:p>
    <w:p w:rsidR="001250D6" w:rsidRPr="009468B8" w:rsidRDefault="001250D6" w:rsidP="001250D6">
      <w:pPr>
        <w:pStyle w:val="P6Textnormal"/>
        <w:ind w:left="0"/>
      </w:pPr>
      <w:r w:rsidRPr="009468B8">
        <w:t>Předložený materiál vzal FV na vědomí.</w:t>
      </w:r>
    </w:p>
    <w:p w:rsidR="001250D6" w:rsidRDefault="001250D6" w:rsidP="00430F28">
      <w:pPr>
        <w:pStyle w:val="P6Textnormal"/>
        <w:ind w:left="284"/>
      </w:pPr>
    </w:p>
    <w:p w:rsidR="00790615" w:rsidRPr="009468B8" w:rsidRDefault="00790615" w:rsidP="00430F28">
      <w:pPr>
        <w:pStyle w:val="P6Textnormal"/>
        <w:ind w:left="284"/>
      </w:pPr>
    </w:p>
    <w:p w:rsidR="00430F28" w:rsidRDefault="00430F28" w:rsidP="00D94F6D">
      <w:pPr>
        <w:pStyle w:val="P6Textnormal"/>
        <w:numPr>
          <w:ilvl w:val="0"/>
          <w:numId w:val="15"/>
        </w:numPr>
        <w:ind w:left="284" w:hanging="284"/>
        <w:rPr>
          <w:b/>
        </w:rPr>
      </w:pPr>
      <w:r>
        <w:rPr>
          <w:b/>
        </w:rPr>
        <w:t>SNEO – dozorčí rad 8.4.2024</w:t>
      </w:r>
    </w:p>
    <w:p w:rsidR="00430F28" w:rsidRPr="001250D6" w:rsidRDefault="00430F28" w:rsidP="00430F28">
      <w:pPr>
        <w:pStyle w:val="P6Textnormal"/>
        <w:ind w:left="0"/>
      </w:pPr>
    </w:p>
    <w:p w:rsidR="00430F28" w:rsidRDefault="001250D6" w:rsidP="00790615">
      <w:pPr>
        <w:pStyle w:val="P6Textnormal"/>
        <w:ind w:left="426"/>
      </w:pPr>
      <w:r>
        <w:t xml:space="preserve">Předseda FV </w:t>
      </w:r>
      <w:proofErr w:type="spellStart"/>
      <w:r>
        <w:t>T.Pižl</w:t>
      </w:r>
      <w:proofErr w:type="spellEnd"/>
      <w:r>
        <w:t xml:space="preserve"> uvedl daný bod a předal slovo panu JUDr. Jiřímu Janouškovi, předsedovi dozorčí rady SNEO</w:t>
      </w:r>
      <w:r w:rsidR="00790615">
        <w:t>, který členy FV informoval o zaslaných materiálech</w:t>
      </w:r>
      <w:r w:rsidR="00B518BB">
        <w:t xml:space="preserve"> – ISO, Petynka atd</w:t>
      </w:r>
      <w:r w:rsidR="00790615">
        <w:t>.</w:t>
      </w:r>
    </w:p>
    <w:p w:rsidR="00790615" w:rsidRDefault="00790615" w:rsidP="00430F28">
      <w:pPr>
        <w:pStyle w:val="P6Textnormal"/>
        <w:ind w:left="0"/>
      </w:pPr>
    </w:p>
    <w:p w:rsidR="00790615" w:rsidRPr="009468B8" w:rsidRDefault="00790615" w:rsidP="00790615">
      <w:pPr>
        <w:pStyle w:val="P6Textnormal"/>
        <w:ind w:left="0"/>
      </w:pPr>
      <w:r w:rsidRPr="009468B8">
        <w:t>Předložený materiál vzal FV na vědomí.</w:t>
      </w:r>
    </w:p>
    <w:p w:rsidR="001250D6" w:rsidRDefault="001250D6" w:rsidP="00430F28">
      <w:pPr>
        <w:pStyle w:val="P6Textnormal"/>
        <w:ind w:left="0"/>
      </w:pPr>
    </w:p>
    <w:p w:rsidR="00790615" w:rsidRPr="001250D6" w:rsidRDefault="00790615" w:rsidP="00430F28">
      <w:pPr>
        <w:pStyle w:val="P6Textnormal"/>
        <w:ind w:left="0"/>
      </w:pPr>
    </w:p>
    <w:p w:rsidR="00430F28" w:rsidRDefault="00430F28" w:rsidP="00430F28">
      <w:pPr>
        <w:pStyle w:val="P6Textnormal"/>
        <w:numPr>
          <w:ilvl w:val="0"/>
          <w:numId w:val="15"/>
        </w:numPr>
        <w:ind w:left="284" w:hanging="284"/>
        <w:rPr>
          <w:b/>
        </w:rPr>
      </w:pPr>
      <w:r w:rsidRPr="00D94F6D">
        <w:rPr>
          <w:b/>
        </w:rPr>
        <w:t>Skleněn</w:t>
      </w:r>
      <w:r>
        <w:rPr>
          <w:b/>
        </w:rPr>
        <w:t>ý</w:t>
      </w:r>
      <w:r w:rsidRPr="00D94F6D">
        <w:rPr>
          <w:b/>
        </w:rPr>
        <w:t xml:space="preserve"> p</w:t>
      </w:r>
      <w:r>
        <w:rPr>
          <w:b/>
        </w:rPr>
        <w:t>alác</w:t>
      </w:r>
    </w:p>
    <w:p w:rsidR="00D94F6D" w:rsidRPr="00790615" w:rsidRDefault="00D94F6D" w:rsidP="00D94F6D">
      <w:pPr>
        <w:pStyle w:val="P6Textnormal"/>
        <w:ind w:left="284"/>
      </w:pPr>
    </w:p>
    <w:p w:rsidR="00C12BE2" w:rsidRDefault="00790615" w:rsidP="00790615">
      <w:pPr>
        <w:pStyle w:val="P6Textnormal"/>
        <w:ind w:left="426"/>
      </w:pPr>
      <w:r>
        <w:t xml:space="preserve">Předseda FV T. </w:t>
      </w:r>
      <w:proofErr w:type="spellStart"/>
      <w:r>
        <w:t>Pižl</w:t>
      </w:r>
      <w:proofErr w:type="spellEnd"/>
      <w:r>
        <w:t xml:space="preserve"> uvedl daný </w:t>
      </w:r>
      <w:r w:rsidR="003B2781">
        <w:t>bod a zaslaný materiál</w:t>
      </w:r>
      <w:r>
        <w:t>, který navázal na minulou prohlídku dané nemovitosti.</w:t>
      </w:r>
    </w:p>
    <w:p w:rsidR="00790615" w:rsidRDefault="00790615" w:rsidP="00D94F6D">
      <w:pPr>
        <w:pStyle w:val="P6Textnormal"/>
        <w:ind w:left="284"/>
      </w:pPr>
    </w:p>
    <w:p w:rsidR="00790615" w:rsidRPr="009468B8" w:rsidRDefault="00790615" w:rsidP="00790615">
      <w:pPr>
        <w:pStyle w:val="P6Textnormal"/>
        <w:ind w:left="0"/>
      </w:pPr>
      <w:r w:rsidRPr="009468B8">
        <w:t>Předložený materiál vzal FV na vědomí.</w:t>
      </w:r>
    </w:p>
    <w:p w:rsidR="00790615" w:rsidRDefault="00790615" w:rsidP="00D94F6D">
      <w:pPr>
        <w:pStyle w:val="P6Textnormal"/>
        <w:ind w:left="284"/>
      </w:pPr>
    </w:p>
    <w:p w:rsidR="00790615" w:rsidRDefault="00790615" w:rsidP="00D94F6D">
      <w:pPr>
        <w:pStyle w:val="P6Textnormal"/>
        <w:ind w:left="284"/>
      </w:pPr>
    </w:p>
    <w:p w:rsidR="00D94F6D" w:rsidRPr="00D94F6D" w:rsidRDefault="00D94F6D" w:rsidP="00D94F6D">
      <w:pPr>
        <w:pStyle w:val="P6Textnormal"/>
        <w:numPr>
          <w:ilvl w:val="0"/>
          <w:numId w:val="15"/>
        </w:numPr>
        <w:ind w:left="284" w:hanging="284"/>
        <w:rPr>
          <w:b/>
        </w:rPr>
      </w:pPr>
      <w:r w:rsidRPr="00D94F6D">
        <w:rPr>
          <w:b/>
        </w:rPr>
        <w:t>Různé</w:t>
      </w:r>
    </w:p>
    <w:p w:rsidR="0024362E" w:rsidRDefault="0024362E" w:rsidP="00B47618">
      <w:pPr>
        <w:pStyle w:val="P6Textnormal"/>
      </w:pPr>
    </w:p>
    <w:p w:rsidR="00C12BE2" w:rsidRDefault="00C12BE2" w:rsidP="00B47618">
      <w:pPr>
        <w:pStyle w:val="P6Textnormal"/>
      </w:pPr>
    </w:p>
    <w:p w:rsidR="0024362E" w:rsidRPr="0024362E" w:rsidRDefault="0024362E" w:rsidP="00B47618">
      <w:pPr>
        <w:pStyle w:val="P6Textnormal"/>
        <w:rPr>
          <w:b/>
        </w:rPr>
      </w:pPr>
      <w:r w:rsidRPr="0024362E">
        <w:rPr>
          <w:b/>
        </w:rPr>
        <w:t>Zapsal:</w:t>
      </w:r>
      <w:r w:rsidR="00800666">
        <w:rPr>
          <w:b/>
        </w:rPr>
        <w:t xml:space="preserve"> </w:t>
      </w:r>
      <w:r w:rsidR="009071C7">
        <w:t>Ing. Radek Veselý</w:t>
      </w:r>
    </w:p>
    <w:p w:rsidR="009071C7" w:rsidRDefault="0024362E" w:rsidP="00B47618">
      <w:pPr>
        <w:pStyle w:val="P6Textnormal"/>
      </w:pPr>
      <w:r w:rsidRPr="0024362E">
        <w:rPr>
          <w:b/>
        </w:rPr>
        <w:t>Ověřil:</w:t>
      </w:r>
      <w:r w:rsidR="00800666">
        <w:rPr>
          <w:b/>
        </w:rPr>
        <w:t xml:space="preserve"> </w:t>
      </w:r>
      <w:r w:rsidR="00D94F6D" w:rsidRPr="00D94F6D">
        <w:t xml:space="preserve">JUDr. </w:t>
      </w:r>
      <w:r w:rsidR="00430F28">
        <w:t>Jiří Janoušek</w:t>
      </w:r>
    </w:p>
    <w:sectPr w:rsidR="009071C7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759" w:rsidRDefault="007E5759" w:rsidP="006C26C9">
      <w:pPr>
        <w:spacing w:after="0" w:line="240" w:lineRule="auto"/>
      </w:pPr>
      <w:r>
        <w:separator/>
      </w:r>
    </w:p>
  </w:endnote>
  <w:endnote w:type="continuationSeparator" w:id="0">
    <w:p w:rsidR="007E5759" w:rsidRDefault="007E5759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07956F3" wp14:editId="5A09839D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04921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04921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759" w:rsidRDefault="007E5759" w:rsidP="006C26C9">
      <w:pPr>
        <w:spacing w:after="0" w:line="240" w:lineRule="auto"/>
      </w:pPr>
      <w:r>
        <w:separator/>
      </w:r>
    </w:p>
  </w:footnote>
  <w:footnote w:type="continuationSeparator" w:id="0">
    <w:p w:rsidR="007E5759" w:rsidRDefault="007E5759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928BACE" wp14:editId="0A935039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1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2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3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4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13"/>
  </w:num>
  <w:num w:numId="3">
    <w:abstractNumId w:val="12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14"/>
  </w:num>
  <w:num w:numId="11">
    <w:abstractNumId w:val="15"/>
  </w:num>
  <w:num w:numId="12">
    <w:abstractNumId w:val="17"/>
  </w:num>
  <w:num w:numId="13">
    <w:abstractNumId w:val="9"/>
  </w:num>
  <w:num w:numId="14">
    <w:abstractNumId w:val="16"/>
  </w:num>
  <w:num w:numId="15">
    <w:abstractNumId w:val="2"/>
  </w:num>
  <w:num w:numId="16">
    <w:abstractNumId w:val="1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4444D"/>
    <w:rsid w:val="0005552E"/>
    <w:rsid w:val="000872B0"/>
    <w:rsid w:val="00097C85"/>
    <w:rsid w:val="000A3794"/>
    <w:rsid w:val="000B4141"/>
    <w:rsid w:val="000C0E5D"/>
    <w:rsid w:val="000C37DE"/>
    <w:rsid w:val="000C539A"/>
    <w:rsid w:val="000D1F11"/>
    <w:rsid w:val="000E4196"/>
    <w:rsid w:val="000F474F"/>
    <w:rsid w:val="000F60AB"/>
    <w:rsid w:val="00103F79"/>
    <w:rsid w:val="00113E0E"/>
    <w:rsid w:val="001250D6"/>
    <w:rsid w:val="001356D9"/>
    <w:rsid w:val="00137019"/>
    <w:rsid w:val="00160399"/>
    <w:rsid w:val="00182AAE"/>
    <w:rsid w:val="001B0DBC"/>
    <w:rsid w:val="001B65FB"/>
    <w:rsid w:val="001C4B44"/>
    <w:rsid w:val="001D1F9B"/>
    <w:rsid w:val="001D4F20"/>
    <w:rsid w:val="001E7E56"/>
    <w:rsid w:val="001F14B5"/>
    <w:rsid w:val="001F2488"/>
    <w:rsid w:val="0020324C"/>
    <w:rsid w:val="00213506"/>
    <w:rsid w:val="00215240"/>
    <w:rsid w:val="002248A5"/>
    <w:rsid w:val="00225155"/>
    <w:rsid w:val="00230F7D"/>
    <w:rsid w:val="00234006"/>
    <w:rsid w:val="0024362E"/>
    <w:rsid w:val="00243EB7"/>
    <w:rsid w:val="00256B09"/>
    <w:rsid w:val="00264265"/>
    <w:rsid w:val="00274270"/>
    <w:rsid w:val="002917C8"/>
    <w:rsid w:val="00295203"/>
    <w:rsid w:val="002E696F"/>
    <w:rsid w:val="002F2F57"/>
    <w:rsid w:val="003068A7"/>
    <w:rsid w:val="00315D8D"/>
    <w:rsid w:val="00320D72"/>
    <w:rsid w:val="00331E43"/>
    <w:rsid w:val="00341AB9"/>
    <w:rsid w:val="0035022B"/>
    <w:rsid w:val="0036396D"/>
    <w:rsid w:val="00366125"/>
    <w:rsid w:val="0038589F"/>
    <w:rsid w:val="00386580"/>
    <w:rsid w:val="003B2781"/>
    <w:rsid w:val="003B45CC"/>
    <w:rsid w:val="003C518E"/>
    <w:rsid w:val="003D01AC"/>
    <w:rsid w:val="003D2DBA"/>
    <w:rsid w:val="003E5AAE"/>
    <w:rsid w:val="003E7426"/>
    <w:rsid w:val="003F1F50"/>
    <w:rsid w:val="00420452"/>
    <w:rsid w:val="00420457"/>
    <w:rsid w:val="00422297"/>
    <w:rsid w:val="00430F28"/>
    <w:rsid w:val="00435409"/>
    <w:rsid w:val="00447137"/>
    <w:rsid w:val="00460673"/>
    <w:rsid w:val="00461218"/>
    <w:rsid w:val="00470B7A"/>
    <w:rsid w:val="00474452"/>
    <w:rsid w:val="00480E2D"/>
    <w:rsid w:val="0049422B"/>
    <w:rsid w:val="004A03D9"/>
    <w:rsid w:val="004A2D0A"/>
    <w:rsid w:val="004D100E"/>
    <w:rsid w:val="00507455"/>
    <w:rsid w:val="005333A3"/>
    <w:rsid w:val="00537474"/>
    <w:rsid w:val="00555070"/>
    <w:rsid w:val="00563777"/>
    <w:rsid w:val="00570F1E"/>
    <w:rsid w:val="00573B54"/>
    <w:rsid w:val="005872F4"/>
    <w:rsid w:val="00592240"/>
    <w:rsid w:val="00595630"/>
    <w:rsid w:val="005B28EF"/>
    <w:rsid w:val="005B2BCC"/>
    <w:rsid w:val="005B74BC"/>
    <w:rsid w:val="005C681B"/>
    <w:rsid w:val="005D3889"/>
    <w:rsid w:val="005D5788"/>
    <w:rsid w:val="005F4E32"/>
    <w:rsid w:val="00600E27"/>
    <w:rsid w:val="0060433F"/>
    <w:rsid w:val="00606209"/>
    <w:rsid w:val="00612F63"/>
    <w:rsid w:val="0061518E"/>
    <w:rsid w:val="006352EE"/>
    <w:rsid w:val="00635D5E"/>
    <w:rsid w:val="00641F39"/>
    <w:rsid w:val="006454E7"/>
    <w:rsid w:val="00647CA6"/>
    <w:rsid w:val="00662D38"/>
    <w:rsid w:val="00667E20"/>
    <w:rsid w:val="00670F0E"/>
    <w:rsid w:val="00683228"/>
    <w:rsid w:val="00684B38"/>
    <w:rsid w:val="00687C94"/>
    <w:rsid w:val="00692F6C"/>
    <w:rsid w:val="00694516"/>
    <w:rsid w:val="00697724"/>
    <w:rsid w:val="006A0F12"/>
    <w:rsid w:val="006A1321"/>
    <w:rsid w:val="006B4A3C"/>
    <w:rsid w:val="006B6DD2"/>
    <w:rsid w:val="006B79B0"/>
    <w:rsid w:val="006C26C9"/>
    <w:rsid w:val="006C546D"/>
    <w:rsid w:val="006C5BFA"/>
    <w:rsid w:val="006E1F18"/>
    <w:rsid w:val="006F1484"/>
    <w:rsid w:val="006F20D2"/>
    <w:rsid w:val="007110B1"/>
    <w:rsid w:val="00713D2A"/>
    <w:rsid w:val="00720116"/>
    <w:rsid w:val="00735914"/>
    <w:rsid w:val="00744830"/>
    <w:rsid w:val="0075157D"/>
    <w:rsid w:val="0075189D"/>
    <w:rsid w:val="0077051C"/>
    <w:rsid w:val="00771EAE"/>
    <w:rsid w:val="00790615"/>
    <w:rsid w:val="00791777"/>
    <w:rsid w:val="007A5D48"/>
    <w:rsid w:val="007B41BB"/>
    <w:rsid w:val="007C0872"/>
    <w:rsid w:val="007C756E"/>
    <w:rsid w:val="007D35EC"/>
    <w:rsid w:val="007E0CEA"/>
    <w:rsid w:val="007E42E8"/>
    <w:rsid w:val="007E5759"/>
    <w:rsid w:val="00800666"/>
    <w:rsid w:val="00802C9C"/>
    <w:rsid w:val="00805817"/>
    <w:rsid w:val="00826EAC"/>
    <w:rsid w:val="00831AFB"/>
    <w:rsid w:val="00837AED"/>
    <w:rsid w:val="00851785"/>
    <w:rsid w:val="00855954"/>
    <w:rsid w:val="008626E7"/>
    <w:rsid w:val="00862D8C"/>
    <w:rsid w:val="008730D3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C3A81"/>
    <w:rsid w:val="008E518E"/>
    <w:rsid w:val="009071C7"/>
    <w:rsid w:val="00913796"/>
    <w:rsid w:val="00915435"/>
    <w:rsid w:val="00920FB7"/>
    <w:rsid w:val="00922872"/>
    <w:rsid w:val="009363C4"/>
    <w:rsid w:val="009468B8"/>
    <w:rsid w:val="009567E9"/>
    <w:rsid w:val="009674BD"/>
    <w:rsid w:val="009737C7"/>
    <w:rsid w:val="009B26C2"/>
    <w:rsid w:val="009B3F09"/>
    <w:rsid w:val="009C275E"/>
    <w:rsid w:val="009E4000"/>
    <w:rsid w:val="00A2757C"/>
    <w:rsid w:val="00A34490"/>
    <w:rsid w:val="00A36F52"/>
    <w:rsid w:val="00A67591"/>
    <w:rsid w:val="00A715B6"/>
    <w:rsid w:val="00A737FD"/>
    <w:rsid w:val="00A97542"/>
    <w:rsid w:val="00AA117E"/>
    <w:rsid w:val="00AA49FC"/>
    <w:rsid w:val="00AB4C94"/>
    <w:rsid w:val="00AC6DAF"/>
    <w:rsid w:val="00AF06FE"/>
    <w:rsid w:val="00AF42EC"/>
    <w:rsid w:val="00B22948"/>
    <w:rsid w:val="00B22F11"/>
    <w:rsid w:val="00B2654C"/>
    <w:rsid w:val="00B3197B"/>
    <w:rsid w:val="00B47618"/>
    <w:rsid w:val="00B518BB"/>
    <w:rsid w:val="00B5633A"/>
    <w:rsid w:val="00B8286F"/>
    <w:rsid w:val="00B90417"/>
    <w:rsid w:val="00B90B38"/>
    <w:rsid w:val="00BA19FD"/>
    <w:rsid w:val="00BC0E86"/>
    <w:rsid w:val="00C1188F"/>
    <w:rsid w:val="00C12BE2"/>
    <w:rsid w:val="00C17BC4"/>
    <w:rsid w:val="00C22D94"/>
    <w:rsid w:val="00C37BB0"/>
    <w:rsid w:val="00C70C2A"/>
    <w:rsid w:val="00C87871"/>
    <w:rsid w:val="00C9147B"/>
    <w:rsid w:val="00C92A63"/>
    <w:rsid w:val="00CA7D63"/>
    <w:rsid w:val="00CB1474"/>
    <w:rsid w:val="00CB3DB1"/>
    <w:rsid w:val="00CB42A3"/>
    <w:rsid w:val="00CB6CF9"/>
    <w:rsid w:val="00CC65CD"/>
    <w:rsid w:val="00CC7725"/>
    <w:rsid w:val="00CD2B19"/>
    <w:rsid w:val="00D137D8"/>
    <w:rsid w:val="00D13E87"/>
    <w:rsid w:val="00D173FC"/>
    <w:rsid w:val="00D273C6"/>
    <w:rsid w:val="00D41C9F"/>
    <w:rsid w:val="00D813BD"/>
    <w:rsid w:val="00D94F6D"/>
    <w:rsid w:val="00DC06F7"/>
    <w:rsid w:val="00DD5326"/>
    <w:rsid w:val="00DD61C9"/>
    <w:rsid w:val="00DE19F5"/>
    <w:rsid w:val="00DE7473"/>
    <w:rsid w:val="00DE7EC4"/>
    <w:rsid w:val="00DF7FF1"/>
    <w:rsid w:val="00E016FD"/>
    <w:rsid w:val="00E0542A"/>
    <w:rsid w:val="00E17AF2"/>
    <w:rsid w:val="00E300DB"/>
    <w:rsid w:val="00E3341C"/>
    <w:rsid w:val="00E5760B"/>
    <w:rsid w:val="00E65A12"/>
    <w:rsid w:val="00E96A0E"/>
    <w:rsid w:val="00EB04D7"/>
    <w:rsid w:val="00EB5BEE"/>
    <w:rsid w:val="00EC324E"/>
    <w:rsid w:val="00ED2551"/>
    <w:rsid w:val="00ED3D9D"/>
    <w:rsid w:val="00EE2D04"/>
    <w:rsid w:val="00F037F1"/>
    <w:rsid w:val="00F04921"/>
    <w:rsid w:val="00F06270"/>
    <w:rsid w:val="00F078C1"/>
    <w:rsid w:val="00F1258F"/>
    <w:rsid w:val="00F1584B"/>
    <w:rsid w:val="00F24653"/>
    <w:rsid w:val="00F52F59"/>
    <w:rsid w:val="00F57295"/>
    <w:rsid w:val="00F76030"/>
    <w:rsid w:val="00F91757"/>
    <w:rsid w:val="00FA33F3"/>
    <w:rsid w:val="00FA4B1F"/>
    <w:rsid w:val="00FB3855"/>
    <w:rsid w:val="00FC5A46"/>
    <w:rsid w:val="00FD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9BECE-BDFE-4975-8281-79E3DE39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68</TotalTime>
  <Pages>3</Pages>
  <Words>579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Veselý Radek</cp:lastModifiedBy>
  <cp:revision>8</cp:revision>
  <cp:lastPrinted>2024-04-08T07:10:00Z</cp:lastPrinted>
  <dcterms:created xsi:type="dcterms:W3CDTF">2024-04-30T05:45:00Z</dcterms:created>
  <dcterms:modified xsi:type="dcterms:W3CDTF">2024-04-30T06:58:00Z</dcterms:modified>
</cp:coreProperties>
</file>