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6D9" w:rsidRDefault="00B276D9" w:rsidP="00430484">
      <w:pPr>
        <w:pStyle w:val="P6Textbold"/>
        <w:ind w:left="0"/>
        <w:jc w:val="center"/>
        <w:rPr>
          <w:sz w:val="32"/>
          <w:szCs w:val="32"/>
          <w:u w:val="single"/>
        </w:rPr>
      </w:pPr>
    </w:p>
    <w:p w:rsidR="00430484" w:rsidRPr="00B276D9" w:rsidRDefault="00430484" w:rsidP="00430484">
      <w:pPr>
        <w:pStyle w:val="P6Textbold"/>
        <w:ind w:left="0"/>
        <w:jc w:val="center"/>
        <w:rPr>
          <w:sz w:val="32"/>
          <w:szCs w:val="32"/>
          <w:u w:val="single"/>
        </w:rPr>
      </w:pPr>
      <w:r w:rsidRPr="00B276D9">
        <w:rPr>
          <w:sz w:val="32"/>
          <w:szCs w:val="32"/>
          <w:u w:val="single"/>
        </w:rPr>
        <w:t xml:space="preserve">POZVÁNKA na </w:t>
      </w:r>
      <w:r w:rsidR="00EB0C9E">
        <w:rPr>
          <w:sz w:val="32"/>
          <w:szCs w:val="32"/>
          <w:u w:val="single"/>
        </w:rPr>
        <w:t>7</w:t>
      </w:r>
      <w:r w:rsidRPr="00B276D9">
        <w:rPr>
          <w:sz w:val="32"/>
          <w:szCs w:val="32"/>
          <w:u w:val="single"/>
        </w:rPr>
        <w:t xml:space="preserve">. jednání </w:t>
      </w:r>
      <w:proofErr w:type="gramStart"/>
      <w:r w:rsidR="00675771">
        <w:rPr>
          <w:sz w:val="32"/>
          <w:szCs w:val="32"/>
          <w:u w:val="single"/>
        </w:rPr>
        <w:t>k</w:t>
      </w:r>
      <w:r w:rsidRPr="00B276D9">
        <w:rPr>
          <w:sz w:val="32"/>
          <w:szCs w:val="32"/>
          <w:u w:val="single"/>
        </w:rPr>
        <w:t>omise</w:t>
      </w:r>
      <w:proofErr w:type="gramEnd"/>
      <w:r w:rsidR="00675771">
        <w:rPr>
          <w:sz w:val="32"/>
          <w:szCs w:val="32"/>
          <w:u w:val="single"/>
        </w:rPr>
        <w:t>–</w:t>
      </w:r>
      <w:proofErr w:type="gramStart"/>
      <w:r w:rsidRPr="00B276D9">
        <w:rPr>
          <w:sz w:val="32"/>
          <w:szCs w:val="32"/>
          <w:u w:val="single"/>
        </w:rPr>
        <w:t>pracovní</w:t>
      </w:r>
      <w:proofErr w:type="gramEnd"/>
      <w:r w:rsidRPr="00B276D9">
        <w:rPr>
          <w:sz w:val="32"/>
          <w:szCs w:val="32"/>
          <w:u w:val="single"/>
        </w:rPr>
        <w:t xml:space="preserve"> skupiny </w:t>
      </w:r>
      <w:r w:rsidR="00FF266E">
        <w:rPr>
          <w:sz w:val="32"/>
          <w:szCs w:val="32"/>
          <w:u w:val="single"/>
        </w:rPr>
        <w:t>pro Smart City</w:t>
      </w:r>
    </w:p>
    <w:p w:rsidR="00430484" w:rsidRDefault="00430484" w:rsidP="00430484">
      <w:pPr>
        <w:pStyle w:val="P6Textbold"/>
        <w:ind w:left="0"/>
      </w:pPr>
    </w:p>
    <w:p w:rsidR="00B276D9" w:rsidRDefault="00B276D9" w:rsidP="00430484">
      <w:pPr>
        <w:pStyle w:val="P6Textbold"/>
        <w:ind w:left="0"/>
        <w:jc w:val="center"/>
        <w:rPr>
          <w:b w:val="0"/>
        </w:rPr>
      </w:pPr>
    </w:p>
    <w:p w:rsidR="00B276D9" w:rsidRDefault="00B276D9" w:rsidP="00B276D9">
      <w:pPr>
        <w:pStyle w:val="P6Textbold"/>
        <w:ind w:left="0"/>
        <w:rPr>
          <w:sz w:val="22"/>
          <w:szCs w:val="22"/>
          <w:u w:val="single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  <w:r w:rsidRPr="00B276D9">
        <w:rPr>
          <w:sz w:val="22"/>
          <w:szCs w:val="22"/>
          <w:u w:val="single"/>
        </w:rPr>
        <w:t>Datum konání:</w:t>
      </w:r>
      <w:r>
        <w:rPr>
          <w:b w:val="0"/>
        </w:rPr>
        <w:tab/>
      </w:r>
      <w:proofErr w:type="gramStart"/>
      <w:r w:rsidR="00EB0C9E">
        <w:rPr>
          <w:b w:val="0"/>
        </w:rPr>
        <w:t>2.10</w:t>
      </w:r>
      <w:r>
        <w:rPr>
          <w:b w:val="0"/>
        </w:rPr>
        <w:t>.2023</w:t>
      </w:r>
      <w:proofErr w:type="gramEnd"/>
    </w:p>
    <w:p w:rsidR="00B276D9" w:rsidRDefault="00B276D9" w:rsidP="00B276D9">
      <w:pPr>
        <w:pStyle w:val="P6Textbold"/>
        <w:ind w:left="0"/>
        <w:rPr>
          <w:b w:val="0"/>
        </w:rPr>
      </w:pPr>
      <w:r>
        <w:rPr>
          <w:sz w:val="22"/>
          <w:szCs w:val="22"/>
          <w:u w:val="single"/>
        </w:rPr>
        <w:t>Č</w:t>
      </w:r>
      <w:r w:rsidRPr="00B276D9">
        <w:rPr>
          <w:sz w:val="22"/>
          <w:szCs w:val="22"/>
          <w:u w:val="single"/>
        </w:rPr>
        <w:t>as:</w:t>
      </w:r>
      <w:r>
        <w:rPr>
          <w:b w:val="0"/>
        </w:rPr>
        <w:tab/>
      </w:r>
      <w:r w:rsidR="00AB0A94">
        <w:rPr>
          <w:b w:val="0"/>
        </w:rPr>
        <w:t>1</w:t>
      </w:r>
      <w:r w:rsidR="00EB0C9E">
        <w:rPr>
          <w:b w:val="0"/>
        </w:rPr>
        <w:t>5</w:t>
      </w:r>
      <w:r>
        <w:rPr>
          <w:b w:val="0"/>
        </w:rPr>
        <w:t>:</w:t>
      </w:r>
      <w:r w:rsidR="005516A7">
        <w:rPr>
          <w:b w:val="0"/>
        </w:rPr>
        <w:t>0</w:t>
      </w:r>
      <w:r>
        <w:rPr>
          <w:b w:val="0"/>
        </w:rPr>
        <w:t>0</w:t>
      </w:r>
    </w:p>
    <w:p w:rsidR="00B276D9" w:rsidRDefault="00B276D9" w:rsidP="00B276D9">
      <w:pPr>
        <w:pStyle w:val="P6Textbold"/>
        <w:ind w:left="1980" w:hanging="1980"/>
        <w:rPr>
          <w:b w:val="0"/>
        </w:rPr>
      </w:pPr>
      <w:r w:rsidRPr="00B276D9">
        <w:rPr>
          <w:sz w:val="22"/>
          <w:szCs w:val="22"/>
          <w:u w:val="single"/>
        </w:rPr>
        <w:t>Místo:</w:t>
      </w:r>
      <w:r>
        <w:rPr>
          <w:b w:val="0"/>
        </w:rPr>
        <w:tab/>
        <w:t xml:space="preserve">Úřad městské části Praha 6, Československé armády 601/23, 160 52 Praha 6, </w:t>
      </w:r>
      <w:r w:rsidR="00EB0C9E">
        <w:rPr>
          <w:b w:val="0"/>
        </w:rPr>
        <w:t>zasedací místnost RMČ (č. 414)</w:t>
      </w:r>
      <w:r>
        <w:rPr>
          <w:b w:val="0"/>
        </w:rPr>
        <w:t>, 4. patro</w:t>
      </w: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Pr="00827278" w:rsidRDefault="00B276D9" w:rsidP="00B276D9">
      <w:pPr>
        <w:pStyle w:val="P6Textbold"/>
        <w:ind w:left="0"/>
        <w:rPr>
          <w:sz w:val="22"/>
          <w:szCs w:val="22"/>
          <w:u w:val="single"/>
        </w:rPr>
      </w:pPr>
      <w:r w:rsidRPr="00827278">
        <w:rPr>
          <w:sz w:val="22"/>
          <w:szCs w:val="22"/>
          <w:u w:val="single"/>
        </w:rPr>
        <w:t>Program jednání:</w:t>
      </w:r>
    </w:p>
    <w:p w:rsidR="00B276D9" w:rsidRPr="00B276D9" w:rsidRDefault="00B276D9" w:rsidP="00B276D9">
      <w:pPr>
        <w:pStyle w:val="P6Textbold"/>
        <w:ind w:left="0"/>
        <w:rPr>
          <w:sz w:val="24"/>
          <w:szCs w:val="24"/>
          <w:u w:val="single"/>
        </w:rPr>
      </w:pPr>
    </w:p>
    <w:p w:rsidR="000D5CCE" w:rsidRPr="000D5CCE" w:rsidRDefault="000D5CCE" w:rsidP="000D5CCE">
      <w:pPr>
        <w:pStyle w:val="P6Textbold"/>
        <w:numPr>
          <w:ilvl w:val="0"/>
          <w:numId w:val="4"/>
        </w:numPr>
        <w:rPr>
          <w:b w:val="0"/>
          <w:bCs w:val="0"/>
          <w:color w:val="auto"/>
        </w:rPr>
      </w:pPr>
      <w:r w:rsidRPr="000D5CCE">
        <w:rPr>
          <w:b w:val="0"/>
          <w:bCs w:val="0"/>
          <w:color w:val="auto"/>
        </w:rPr>
        <w:t>Úvod a schválení programu</w:t>
      </w:r>
    </w:p>
    <w:p w:rsidR="000D5CCE" w:rsidRDefault="00EB0C9E" w:rsidP="00EB0C9E">
      <w:pPr>
        <w:pStyle w:val="P6Textbold"/>
        <w:numPr>
          <w:ilvl w:val="0"/>
          <w:numId w:val="4"/>
        </w:numPr>
        <w:rPr>
          <w:b w:val="0"/>
          <w:bCs w:val="0"/>
          <w:color w:val="auto"/>
        </w:rPr>
      </w:pPr>
      <w:r w:rsidRPr="00EB0C9E">
        <w:rPr>
          <w:b w:val="0"/>
          <w:bCs w:val="0"/>
          <w:color w:val="auto"/>
        </w:rPr>
        <w:t>Pilotní projekt nasazení AI pro práci s usneseními</w:t>
      </w:r>
    </w:p>
    <w:p w:rsidR="004F61FD" w:rsidRPr="000D5CCE" w:rsidRDefault="004F61FD" w:rsidP="004F61FD">
      <w:pPr>
        <w:pStyle w:val="P6Textbold"/>
        <w:numPr>
          <w:ilvl w:val="0"/>
          <w:numId w:val="4"/>
        </w:numPr>
        <w:rPr>
          <w:b w:val="0"/>
          <w:bCs w:val="0"/>
          <w:color w:val="auto"/>
        </w:rPr>
      </w:pPr>
      <w:r>
        <w:rPr>
          <w:b w:val="0"/>
          <w:bCs w:val="0"/>
          <w:color w:val="auto"/>
        </w:rPr>
        <w:t xml:space="preserve">Diskuze </w:t>
      </w:r>
    </w:p>
    <w:p w:rsidR="000D5CCE" w:rsidRPr="000D5CCE" w:rsidRDefault="004F61FD" w:rsidP="000D5CCE">
      <w:pPr>
        <w:pStyle w:val="P6Textbold"/>
        <w:numPr>
          <w:ilvl w:val="0"/>
          <w:numId w:val="4"/>
        </w:numPr>
        <w:rPr>
          <w:b w:val="0"/>
        </w:rPr>
      </w:pPr>
      <w:r>
        <w:rPr>
          <w:b w:val="0"/>
        </w:rPr>
        <w:t>Závěr</w:t>
      </w:r>
    </w:p>
    <w:p w:rsidR="00B276D9" w:rsidRDefault="00B276D9" w:rsidP="00B276D9">
      <w:pPr>
        <w:pStyle w:val="P6Textbold"/>
        <w:ind w:left="0"/>
        <w:rPr>
          <w:b w:val="0"/>
        </w:rPr>
      </w:pPr>
    </w:p>
    <w:p w:rsidR="00B276D9" w:rsidRDefault="00B276D9" w:rsidP="00B276D9">
      <w:pPr>
        <w:pStyle w:val="P6Textbold"/>
        <w:ind w:left="0"/>
        <w:rPr>
          <w:b w:val="0"/>
        </w:rPr>
      </w:pPr>
    </w:p>
    <w:p w:rsidR="007C2017" w:rsidRDefault="007C2017" w:rsidP="00B276D9">
      <w:pPr>
        <w:pStyle w:val="P6Textbold"/>
        <w:ind w:left="0"/>
        <w:rPr>
          <w:sz w:val="28"/>
          <w:szCs w:val="28"/>
          <w:u w:val="single"/>
        </w:rPr>
      </w:pPr>
    </w:p>
    <w:p w:rsidR="00B276D9" w:rsidRDefault="00FF266E" w:rsidP="00B276D9">
      <w:pPr>
        <w:pStyle w:val="P6Textbold"/>
        <w:ind w:left="0"/>
        <w:rPr>
          <w:b w:val="0"/>
        </w:rPr>
      </w:pPr>
      <w:r>
        <w:rPr>
          <w:b w:val="0"/>
        </w:rPr>
        <w:t>Mgr.</w:t>
      </w:r>
      <w:r w:rsidR="00B276D9">
        <w:rPr>
          <w:b w:val="0"/>
        </w:rPr>
        <w:t xml:space="preserve"> </w:t>
      </w:r>
      <w:r>
        <w:rPr>
          <w:b w:val="0"/>
        </w:rPr>
        <w:t xml:space="preserve">Jan </w:t>
      </w:r>
      <w:proofErr w:type="spellStart"/>
      <w:r>
        <w:rPr>
          <w:b w:val="0"/>
        </w:rPr>
        <w:t>Chabr</w:t>
      </w:r>
      <w:proofErr w:type="spellEnd"/>
    </w:p>
    <w:p w:rsidR="00B276D9" w:rsidRDefault="00EB0C9E" w:rsidP="00B276D9">
      <w:pPr>
        <w:pStyle w:val="P6Textbold"/>
        <w:ind w:left="0"/>
        <w:rPr>
          <w:b w:val="0"/>
        </w:rPr>
      </w:pPr>
      <w:r>
        <w:rPr>
          <w:b w:val="0"/>
        </w:rPr>
        <w:t>p</w:t>
      </w:r>
      <w:bookmarkStart w:id="0" w:name="_GoBack"/>
      <w:bookmarkEnd w:id="0"/>
      <w:r w:rsidR="00675771">
        <w:rPr>
          <w:b w:val="0"/>
        </w:rPr>
        <w:t>ředseda komise</w:t>
      </w:r>
      <w:r>
        <w:rPr>
          <w:b w:val="0"/>
        </w:rPr>
        <w:t xml:space="preserve"> </w:t>
      </w:r>
      <w:r w:rsidR="00675771">
        <w:rPr>
          <w:b w:val="0"/>
        </w:rPr>
        <w:t>–</w:t>
      </w:r>
      <w:r>
        <w:rPr>
          <w:b w:val="0"/>
        </w:rPr>
        <w:t xml:space="preserve"> </w:t>
      </w:r>
      <w:r w:rsidR="00B276D9">
        <w:rPr>
          <w:b w:val="0"/>
        </w:rPr>
        <w:t>pracovní skupiny</w:t>
      </w:r>
    </w:p>
    <w:p w:rsidR="00430484" w:rsidRDefault="00430484" w:rsidP="00430484">
      <w:pPr>
        <w:pStyle w:val="P6Textbold"/>
        <w:ind w:left="0"/>
      </w:pPr>
    </w:p>
    <w:p w:rsidR="00ED2551" w:rsidRPr="00913796" w:rsidRDefault="005B2BCC" w:rsidP="00430484">
      <w:pPr>
        <w:pStyle w:val="P6Textbold"/>
        <w:ind w:left="0"/>
        <w:sectPr w:rsidR="00ED2551" w:rsidRPr="00913796" w:rsidSect="00430484">
          <w:headerReference w:type="default" r:id="rId9"/>
          <w:footerReference w:type="default" r:id="rId10"/>
          <w:pgSz w:w="11906" w:h="16838"/>
          <w:pgMar w:top="2696" w:right="1134" w:bottom="1985" w:left="1134" w:header="510" w:footer="369" w:gutter="0"/>
          <w:cols w:space="680"/>
          <w:docGrid w:linePitch="360"/>
        </w:sectPr>
      </w:pPr>
      <w:r>
        <w:t xml:space="preserve"> </w:t>
      </w:r>
    </w:p>
    <w:p w:rsidR="00F06270" w:rsidRPr="00913796" w:rsidRDefault="00F06270" w:rsidP="00913796">
      <w:pPr>
        <w:autoSpaceDE w:val="0"/>
        <w:autoSpaceDN w:val="0"/>
        <w:adjustRightInd w:val="0"/>
        <w:spacing w:line="276" w:lineRule="auto"/>
        <w:rPr>
          <w:rFonts w:ascii="Arial" w:hAnsi="Arial" w:cs="Arial"/>
          <w:color w:val="000000"/>
          <w:sz w:val="20"/>
        </w:rPr>
      </w:pPr>
    </w:p>
    <w:p w:rsidR="000872B0" w:rsidRDefault="000872B0" w:rsidP="0091379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color w:val="000000"/>
          <w:sz w:val="20"/>
        </w:rPr>
      </w:pPr>
    </w:p>
    <w:sectPr w:rsidR="000872B0" w:rsidSect="006C5BFA">
      <w:headerReference w:type="default" r:id="rId11"/>
      <w:type w:val="continuous"/>
      <w:pgSz w:w="11906" w:h="16838"/>
      <w:pgMar w:top="680" w:right="1134" w:bottom="1985" w:left="1134" w:header="539" w:footer="369" w:gutter="0"/>
      <w:cols w:space="68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889" w:rsidRDefault="00B74889" w:rsidP="006C26C9">
      <w:r>
        <w:separator/>
      </w:r>
    </w:p>
  </w:endnote>
  <w:endnote w:type="continuationSeparator" w:id="0">
    <w:p w:rsidR="00B74889" w:rsidRDefault="00B74889" w:rsidP="006C2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E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8594" w:type="dxa"/>
      <w:tblInd w:w="-540" w:type="dxa"/>
      <w:tblLook w:val="04A0" w:firstRow="1" w:lastRow="0" w:firstColumn="1" w:lastColumn="0" w:noHBand="0" w:noVBand="1"/>
    </w:tblPr>
    <w:tblGrid>
      <w:gridCol w:w="3011"/>
      <w:gridCol w:w="2569"/>
      <w:gridCol w:w="3014"/>
    </w:tblGrid>
    <w:tr w:rsidR="008730D3" w:rsidTr="004A03D9">
      <w:trPr>
        <w:cantSplit/>
        <w:trHeight w:val="495"/>
      </w:trPr>
      <w:tc>
        <w:tcPr>
          <w:tcW w:w="3011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670F0E" w:rsidP="00CB23DD">
          <w:pPr>
            <w:pStyle w:val="Zpat"/>
            <w:spacing w:line="276" w:lineRule="auto"/>
            <w:ind w:left="256" w:right="-555"/>
            <w:rPr>
              <w:rStyle w:val="A0"/>
              <w:rFonts w:ascii="Arial" w:hAnsi="Arial" w:cs="Arial"/>
              <w:color w:val="00B199"/>
            </w:rPr>
          </w:pPr>
          <w:r w:rsidRPr="00831AFB">
            <w:rPr>
              <w:rStyle w:val="A0"/>
              <w:rFonts w:ascii="Arial" w:hAnsi="Arial" w:cs="Arial"/>
              <w:color w:val="00B199"/>
            </w:rPr>
            <w:t>Úřad městské části Praha 6</w:t>
          </w:r>
        </w:p>
        <w:p w:rsidR="00670F0E" w:rsidRPr="00831AFB" w:rsidRDefault="00670F0E" w:rsidP="00CB23DD">
          <w:pPr>
            <w:pStyle w:val="Zpat"/>
            <w:tabs>
              <w:tab w:val="left" w:pos="151"/>
            </w:tabs>
            <w:spacing w:line="276" w:lineRule="auto"/>
            <w:ind w:left="256" w:right="-555"/>
            <w:rPr>
              <w:rFonts w:ascii="Arial" w:hAnsi="Arial" w:cs="Arial"/>
              <w:color w:val="00B199"/>
              <w:sz w:val="20"/>
            </w:rPr>
          </w:pPr>
          <w:r w:rsidRPr="00831AFB">
            <w:rPr>
              <w:rFonts w:ascii="Arial" w:hAnsi="Arial" w:cs="Arial"/>
              <w:color w:val="00B199"/>
              <w:sz w:val="20"/>
            </w:rPr>
            <w:t>Čs. armády 2</w:t>
          </w:r>
          <w:r w:rsidR="005D5788" w:rsidRPr="00831AFB">
            <w:rPr>
              <w:rFonts w:ascii="Arial" w:hAnsi="Arial" w:cs="Arial"/>
              <w:color w:val="00B199"/>
              <w:sz w:val="20"/>
            </w:rPr>
            <w:t>3</w:t>
          </w:r>
        </w:p>
        <w:p w:rsidR="00670F0E" w:rsidRPr="00831AFB" w:rsidRDefault="00670F0E" w:rsidP="00CB23DD">
          <w:pPr>
            <w:pStyle w:val="Zpat"/>
            <w:spacing w:line="276" w:lineRule="auto"/>
            <w:ind w:left="256" w:right="-5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</w:rPr>
            <w:t>160 52 Praha 6</w:t>
          </w:r>
        </w:p>
      </w:tc>
      <w:tc>
        <w:tcPr>
          <w:tcW w:w="2569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670F0E" w:rsidP="00831AFB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</w:rPr>
          </w:pPr>
          <w:r w:rsidRPr="00831AFB">
            <w:rPr>
              <w:rFonts w:ascii="Arial" w:hAnsi="Arial" w:cs="Arial"/>
              <w:color w:val="00B199"/>
              <w:sz w:val="20"/>
            </w:rPr>
            <w:t>T: 220 189 111</w:t>
          </w:r>
        </w:p>
        <w:p w:rsidR="00670F0E" w:rsidRPr="00831AFB" w:rsidRDefault="00670F0E" w:rsidP="00831AFB">
          <w:pPr>
            <w:pStyle w:val="Zpat"/>
            <w:spacing w:line="276" w:lineRule="auto"/>
            <w:ind w:left="255"/>
            <w:rPr>
              <w:rFonts w:ascii="Arial" w:hAnsi="Arial" w:cs="Arial"/>
              <w:color w:val="00B199"/>
              <w:sz w:val="20"/>
            </w:rPr>
          </w:pPr>
          <w:r w:rsidRPr="00831AFB">
            <w:rPr>
              <w:rFonts w:ascii="Arial" w:hAnsi="Arial" w:cs="Arial"/>
              <w:color w:val="00B199"/>
              <w:sz w:val="20"/>
            </w:rPr>
            <w:t>podatelna@praha6.cz</w:t>
          </w:r>
        </w:p>
        <w:p w:rsidR="00670F0E" w:rsidRPr="00831AFB" w:rsidRDefault="00F06270" w:rsidP="00831AFB">
          <w:pPr>
            <w:pStyle w:val="Zpat"/>
            <w:spacing w:line="276" w:lineRule="auto"/>
            <w:ind w:left="255"/>
            <w:rPr>
              <w:color w:val="00B199"/>
            </w:rPr>
          </w:pPr>
          <w:r w:rsidRPr="00831AFB">
            <w:rPr>
              <w:rFonts w:ascii="Arial" w:hAnsi="Arial" w:cs="Arial"/>
              <w:color w:val="00B199"/>
              <w:sz w:val="20"/>
            </w:rPr>
            <w:t>www.praha6.cz</w:t>
          </w:r>
        </w:p>
      </w:tc>
      <w:tc>
        <w:tcPr>
          <w:tcW w:w="3014" w:type="dxa"/>
          <w:tcBorders>
            <w:top w:val="nil"/>
            <w:left w:val="nil"/>
            <w:bottom w:val="nil"/>
            <w:right w:val="nil"/>
          </w:tcBorders>
        </w:tcPr>
        <w:p w:rsidR="00670F0E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</w:rPr>
          </w:pPr>
          <w:r w:rsidRPr="00831AFB">
            <w:rPr>
              <w:rFonts w:ascii="Arial" w:hAnsi="Arial" w:cs="Arial"/>
              <w:color w:val="00B199"/>
              <w:sz w:val="20"/>
            </w:rPr>
            <w:t>IČ: 00063703</w:t>
          </w:r>
        </w:p>
        <w:p w:rsidR="00F06270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</w:rPr>
          </w:pPr>
          <w:r w:rsidRPr="00831AFB">
            <w:rPr>
              <w:rFonts w:ascii="Arial" w:hAnsi="Arial" w:cs="Arial"/>
              <w:color w:val="00B199"/>
              <w:sz w:val="20"/>
            </w:rPr>
            <w:t>DIČ: CZ00063703</w:t>
          </w:r>
        </w:p>
        <w:p w:rsidR="00F06270" w:rsidRPr="00831AFB" w:rsidRDefault="00F06270" w:rsidP="00555070">
          <w:pPr>
            <w:pStyle w:val="Zpat"/>
            <w:spacing w:line="276" w:lineRule="auto"/>
            <w:ind w:left="255" w:right="-1365" w:firstLine="15"/>
            <w:rPr>
              <w:rFonts w:ascii="Arial" w:hAnsi="Arial" w:cs="Arial"/>
              <w:color w:val="00B199"/>
              <w:sz w:val="20"/>
            </w:rPr>
          </w:pPr>
          <w:r w:rsidRPr="00831AFB">
            <w:rPr>
              <w:rFonts w:ascii="Arial" w:hAnsi="Arial" w:cs="Arial"/>
              <w:color w:val="00B199"/>
              <w:sz w:val="20"/>
            </w:rPr>
            <w:t>Datová schránka: bmzbv7c</w:t>
          </w:r>
        </w:p>
      </w:tc>
    </w:tr>
  </w:tbl>
  <w:p w:rsidR="00670F0E" w:rsidRDefault="000872B0" w:rsidP="00913796">
    <w:pPr>
      <w:pStyle w:val="Zpat"/>
      <w:spacing w:line="276" w:lineRule="auto"/>
    </w:pP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153613F9" wp14:editId="56A8E52A">
              <wp:simplePos x="0" y="0"/>
              <wp:positionH relativeFrom="column">
                <wp:posOffset>5715000</wp:posOffset>
              </wp:positionH>
              <wp:positionV relativeFrom="paragraph">
                <wp:posOffset>-156210</wp:posOffset>
              </wp:positionV>
              <wp:extent cx="859154" cy="142874"/>
              <wp:effectExtent l="0" t="0" r="0" b="0"/>
              <wp:wrapSquare wrapText="bothSides"/>
              <wp:docPr id="21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9154" cy="14287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872B0" w:rsidRPr="000872B0" w:rsidRDefault="000872B0" w:rsidP="00EB5BEE">
                          <w:pPr>
                            <w:tabs>
                              <w:tab w:val="left" w:pos="1080"/>
                            </w:tabs>
                            <w:ind w:right="255"/>
                            <w:jc w:val="right"/>
                            <w:rPr>
                              <w:rFonts w:ascii="Arial" w:hAnsi="Arial" w:cs="Arial"/>
                              <w:sz w:val="20"/>
                            </w:rPr>
                          </w:pPr>
                          <w:r w:rsidRPr="000872B0">
                            <w:rPr>
                              <w:rFonts w:ascii="Arial" w:hAnsi="Arial" w:cs="Arial"/>
                              <w:sz w:val="20"/>
                            </w:rPr>
                            <w:fldChar w:fldCharType="begin"/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</w:rPr>
                            <w:instrText>PAGE   \* MERGEFORMAT</w:instrTex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</w:rPr>
                            <w:fldChar w:fldCharType="separate"/>
                          </w:r>
                          <w:r w:rsidR="00EB0C9E">
                            <w:rPr>
                              <w:rFonts w:ascii="Arial" w:hAnsi="Arial" w:cs="Arial"/>
                              <w:noProof/>
                              <w:sz w:val="20"/>
                            </w:rPr>
                            <w:t>1</w:t>
                          </w:r>
                          <w:r w:rsidRPr="000872B0">
                            <w:rPr>
                              <w:rFonts w:ascii="Arial" w:hAnsi="Arial" w:cs="Arial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450pt;margin-top:-12.3pt;width:67.65pt;height:11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" stroked="f">
              <v:textbox inset="0,0,0,0">
                <w:txbxContent>
                  <w:p w:rsidR="000872B0" w:rsidRPr="000872B0" w:rsidRDefault="000872B0" w:rsidP="00EB5BEE">
                    <w:pPr>
                      <w:tabs>
                        <w:tab w:val="left" w:pos="1080"/>
                      </w:tabs>
                      <w:ind w:right="255"/>
                      <w:jc w:val="right"/>
                      <w:rPr>
                        <w:rFonts w:ascii="Arial" w:hAnsi="Arial" w:cs="Arial"/>
                        <w:sz w:val="20"/>
                      </w:rPr>
                    </w:pPr>
                    <w:r w:rsidRPr="000872B0">
                      <w:rPr>
                        <w:rFonts w:ascii="Arial" w:hAnsi="Arial" w:cs="Arial"/>
                        <w:sz w:val="20"/>
                      </w:rPr>
                      <w:fldChar w:fldCharType="begin"/>
                    </w:r>
                    <w:r w:rsidRPr="000872B0">
                      <w:rPr>
                        <w:rFonts w:ascii="Arial" w:hAnsi="Arial" w:cs="Arial"/>
                        <w:sz w:val="20"/>
                      </w:rPr>
                      <w:instrText>PAGE   \* MERGEFORMAT</w:instrText>
                    </w:r>
                    <w:r w:rsidRPr="000872B0">
                      <w:rPr>
                        <w:rFonts w:ascii="Arial" w:hAnsi="Arial" w:cs="Arial"/>
                        <w:sz w:val="20"/>
                      </w:rPr>
                      <w:fldChar w:fldCharType="separate"/>
                    </w:r>
                    <w:r w:rsidR="00EB0C9E">
                      <w:rPr>
                        <w:rFonts w:ascii="Arial" w:hAnsi="Arial" w:cs="Arial"/>
                        <w:noProof/>
                        <w:sz w:val="20"/>
                      </w:rPr>
                      <w:t>1</w:t>
                    </w:r>
                    <w:r w:rsidRPr="000872B0">
                      <w:rPr>
                        <w:rFonts w:ascii="Arial" w:hAnsi="Arial" w:cs="Arial"/>
                        <w:sz w:val="20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889" w:rsidRDefault="00B74889" w:rsidP="006C26C9">
      <w:r>
        <w:separator/>
      </w:r>
    </w:p>
  </w:footnote>
  <w:footnote w:type="continuationSeparator" w:id="0">
    <w:p w:rsidR="00B74889" w:rsidRDefault="00B74889" w:rsidP="006C26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6C9" w:rsidRPr="006C26C9" w:rsidRDefault="006C26C9" w:rsidP="00555070">
    <w:pPr>
      <w:spacing w:before="80" w:line="276" w:lineRule="auto"/>
      <w:ind w:left="6120" w:right="-442" w:firstLine="32"/>
      <w:jc w:val="right"/>
      <w:rPr>
        <w:rFonts w:ascii="Arial" w:hAnsi="Arial" w:cs="Arial"/>
        <w:sz w:val="20"/>
      </w:rPr>
    </w:pPr>
    <w:r w:rsidRPr="006C26C9">
      <w:rPr>
        <w:rFonts w:ascii="Arial" w:hAnsi="Arial" w:cs="Arial"/>
        <w:b/>
        <w:noProof/>
        <w:color w:val="231F20"/>
        <w:sz w:val="20"/>
      </w:rPr>
      <w:drawing>
        <wp:anchor distT="0" distB="0" distL="114300" distR="114300" simplePos="0" relativeHeight="251658240" behindDoc="0" locked="0" layoutInCell="1" allowOverlap="1" wp14:anchorId="2C68145F" wp14:editId="2FE23C75">
          <wp:simplePos x="0" y="0"/>
          <wp:positionH relativeFrom="leftMargin">
            <wp:posOffset>540385</wp:posOffset>
          </wp:positionH>
          <wp:positionV relativeFrom="topMargin">
            <wp:posOffset>431800</wp:posOffset>
          </wp:positionV>
          <wp:extent cx="572400" cy="648000"/>
          <wp:effectExtent l="0" t="0" r="0" b="0"/>
          <wp:wrapNone/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4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C26C9">
      <w:rPr>
        <w:rFonts w:ascii="Arial" w:hAnsi="Arial" w:cs="Arial"/>
        <w:b/>
        <w:color w:val="231F20"/>
        <w:sz w:val="20"/>
      </w:rPr>
      <w:t>Městská</w:t>
    </w:r>
    <w:r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>část</w:t>
    </w:r>
    <w:r w:rsidRPr="006C26C9">
      <w:rPr>
        <w:rFonts w:ascii="Arial" w:hAnsi="Arial" w:cs="Arial"/>
        <w:b/>
        <w:color w:val="231F20"/>
        <w:spacing w:val="-12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>Praha</w:t>
    </w:r>
    <w:r w:rsidRPr="006C26C9">
      <w:rPr>
        <w:rFonts w:ascii="Arial" w:hAnsi="Arial" w:cs="Arial"/>
        <w:b/>
        <w:color w:val="231F20"/>
        <w:spacing w:val="-11"/>
        <w:sz w:val="20"/>
      </w:rPr>
      <w:t xml:space="preserve"> </w:t>
    </w:r>
    <w:r w:rsidRPr="006C26C9">
      <w:rPr>
        <w:rFonts w:ascii="Arial" w:hAnsi="Arial" w:cs="Arial"/>
        <w:b/>
        <w:color w:val="231F20"/>
        <w:sz w:val="20"/>
      </w:rPr>
      <w:t xml:space="preserve">6 </w:t>
    </w:r>
    <w:r w:rsidRPr="006C26C9">
      <w:rPr>
        <w:rFonts w:ascii="Arial" w:hAnsi="Arial" w:cs="Arial"/>
        <w:b/>
        <w:color w:val="231F20"/>
        <w:sz w:val="20"/>
      </w:rPr>
      <w:br/>
      <w:t xml:space="preserve">Úřad městské části </w:t>
    </w:r>
    <w:r w:rsidRPr="006C26C9">
      <w:rPr>
        <w:rFonts w:ascii="Arial" w:hAnsi="Arial" w:cs="Arial"/>
        <w:b/>
        <w:color w:val="231F20"/>
        <w:sz w:val="20"/>
      </w:rPr>
      <w:br/>
    </w:r>
    <w:r w:rsidRPr="006C26C9">
      <w:rPr>
        <w:rFonts w:ascii="Arial" w:hAnsi="Arial" w:cs="Arial"/>
        <w:color w:val="231F20"/>
        <w:sz w:val="20"/>
      </w:rPr>
      <w:t>Kancelář</w:t>
    </w:r>
    <w:r w:rsidRPr="006C26C9">
      <w:rPr>
        <w:rFonts w:ascii="Arial" w:hAnsi="Arial" w:cs="Arial"/>
        <w:color w:val="231F20"/>
        <w:spacing w:val="-14"/>
        <w:sz w:val="20"/>
      </w:rPr>
      <w:t xml:space="preserve"> </w:t>
    </w:r>
    <w:r w:rsidR="00E3114C">
      <w:rPr>
        <w:rFonts w:ascii="Arial" w:hAnsi="Arial" w:cs="Arial"/>
        <w:color w:val="231F20"/>
        <w:sz w:val="20"/>
      </w:rPr>
      <w:t>starosty</w:t>
    </w:r>
    <w:r w:rsidR="004E6591">
      <w:rPr>
        <w:rFonts w:ascii="Arial" w:hAnsi="Arial" w:cs="Arial"/>
        <w:color w:val="231F20"/>
        <w:sz w:val="20"/>
      </w:rPr>
      <w:br/>
      <w:t>Oddělení</w:t>
    </w:r>
    <w:r w:rsidR="00E3114C">
      <w:rPr>
        <w:rFonts w:ascii="Arial" w:hAnsi="Arial" w:cs="Arial"/>
        <w:color w:val="231F20"/>
        <w:sz w:val="20"/>
      </w:rPr>
      <w:t xml:space="preserve"> kanceláře starosty</w:t>
    </w:r>
  </w:p>
  <w:p w:rsidR="006C26C9" w:rsidRPr="006C26C9" w:rsidRDefault="006C26C9" w:rsidP="00555070">
    <w:pPr>
      <w:pStyle w:val="Zhlav"/>
      <w:spacing w:line="276" w:lineRule="auto"/>
      <w:rPr>
        <w:rFonts w:ascii="Arial" w:hAnsi="Arial" w:cs="Arial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70" w:rsidRPr="006C26C9" w:rsidRDefault="00F06270" w:rsidP="006C26C9">
    <w:pPr>
      <w:pStyle w:val="Zhlav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240DD"/>
    <w:multiLevelType w:val="hybridMultilevel"/>
    <w:tmpl w:val="4BD6C0C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110E26"/>
    <w:multiLevelType w:val="hybridMultilevel"/>
    <w:tmpl w:val="DB584DF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B15326"/>
    <w:multiLevelType w:val="hybridMultilevel"/>
    <w:tmpl w:val="5964DF5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E41B07"/>
    <w:multiLevelType w:val="hybridMultilevel"/>
    <w:tmpl w:val="1478A7A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484"/>
    <w:rsid w:val="00007B92"/>
    <w:rsid w:val="00066BAE"/>
    <w:rsid w:val="000872B0"/>
    <w:rsid w:val="000952EC"/>
    <w:rsid w:val="000D5CCE"/>
    <w:rsid w:val="000E71EF"/>
    <w:rsid w:val="000F4A7D"/>
    <w:rsid w:val="00135328"/>
    <w:rsid w:val="00147B2F"/>
    <w:rsid w:val="001A186D"/>
    <w:rsid w:val="001D6A82"/>
    <w:rsid w:val="001F2488"/>
    <w:rsid w:val="002303F6"/>
    <w:rsid w:val="00234006"/>
    <w:rsid w:val="00255CA8"/>
    <w:rsid w:val="00263DA9"/>
    <w:rsid w:val="00284798"/>
    <w:rsid w:val="002C75CA"/>
    <w:rsid w:val="002E3740"/>
    <w:rsid w:val="002F2F57"/>
    <w:rsid w:val="00330C5D"/>
    <w:rsid w:val="003969FF"/>
    <w:rsid w:val="003C518E"/>
    <w:rsid w:val="003C6B86"/>
    <w:rsid w:val="003E2AA3"/>
    <w:rsid w:val="003F2769"/>
    <w:rsid w:val="004034B2"/>
    <w:rsid w:val="00410566"/>
    <w:rsid w:val="00430484"/>
    <w:rsid w:val="004A03D9"/>
    <w:rsid w:val="004B77FD"/>
    <w:rsid w:val="004E6591"/>
    <w:rsid w:val="004F61FD"/>
    <w:rsid w:val="005516A7"/>
    <w:rsid w:val="00555070"/>
    <w:rsid w:val="005B2BCC"/>
    <w:rsid w:val="005D5788"/>
    <w:rsid w:val="005F0D3E"/>
    <w:rsid w:val="0061518E"/>
    <w:rsid w:val="00670F0E"/>
    <w:rsid w:val="00675771"/>
    <w:rsid w:val="006977D3"/>
    <w:rsid w:val="006C26C9"/>
    <w:rsid w:val="006C4350"/>
    <w:rsid w:val="006C5BFA"/>
    <w:rsid w:val="006E13BE"/>
    <w:rsid w:val="00744830"/>
    <w:rsid w:val="00771EAE"/>
    <w:rsid w:val="0078310E"/>
    <w:rsid w:val="007916AD"/>
    <w:rsid w:val="007B49B4"/>
    <w:rsid w:val="007C2017"/>
    <w:rsid w:val="007E5126"/>
    <w:rsid w:val="00827278"/>
    <w:rsid w:val="00831AFB"/>
    <w:rsid w:val="00851785"/>
    <w:rsid w:val="00866DA6"/>
    <w:rsid w:val="008730D3"/>
    <w:rsid w:val="0089159B"/>
    <w:rsid w:val="008D38B7"/>
    <w:rsid w:val="009125B8"/>
    <w:rsid w:val="00913796"/>
    <w:rsid w:val="009737C7"/>
    <w:rsid w:val="009B5CC5"/>
    <w:rsid w:val="009C0903"/>
    <w:rsid w:val="009C275E"/>
    <w:rsid w:val="00A25C9F"/>
    <w:rsid w:val="00A35363"/>
    <w:rsid w:val="00AB0A94"/>
    <w:rsid w:val="00B276D9"/>
    <w:rsid w:val="00B6346D"/>
    <w:rsid w:val="00B74889"/>
    <w:rsid w:val="00C14187"/>
    <w:rsid w:val="00C449D4"/>
    <w:rsid w:val="00C64CE0"/>
    <w:rsid w:val="00C92A63"/>
    <w:rsid w:val="00CB23DD"/>
    <w:rsid w:val="00CE5989"/>
    <w:rsid w:val="00D068FA"/>
    <w:rsid w:val="00DA0FAA"/>
    <w:rsid w:val="00E30BF3"/>
    <w:rsid w:val="00E3114C"/>
    <w:rsid w:val="00E46D3E"/>
    <w:rsid w:val="00E835A4"/>
    <w:rsid w:val="00EB0C9E"/>
    <w:rsid w:val="00EB5BEE"/>
    <w:rsid w:val="00EC642F"/>
    <w:rsid w:val="00ED2551"/>
    <w:rsid w:val="00EE337F"/>
    <w:rsid w:val="00EE7F1D"/>
    <w:rsid w:val="00F05337"/>
    <w:rsid w:val="00F06270"/>
    <w:rsid w:val="00F578DE"/>
    <w:rsid w:val="00F971F0"/>
    <w:rsid w:val="00FF2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2727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rsid w:val="002F2F5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uiPriority w:val="9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7B49B4"/>
    <w:pPr>
      <w:tabs>
        <w:tab w:val="left" w:pos="1980"/>
      </w:tabs>
      <w:spacing w:line="276" w:lineRule="auto"/>
      <w:ind w:left="-238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7B49B4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2F2F57"/>
    <w:pPr>
      <w:autoSpaceDE w:val="0"/>
      <w:autoSpaceDN w:val="0"/>
      <w:adjustRightInd w:val="0"/>
      <w:spacing w:line="276" w:lineRule="auto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1D6A82"/>
    <w:pPr>
      <w:autoSpaceDE w:val="0"/>
      <w:autoSpaceDN w:val="0"/>
      <w:adjustRightInd w:val="0"/>
      <w:spacing w:line="276" w:lineRule="auto"/>
      <w:ind w:left="-266"/>
    </w:pPr>
    <w:rPr>
      <w:rFonts w:ascii="Arial" w:hAnsi="Arial" w:cs="Arial"/>
      <w:color w:val="221E1F"/>
      <w:sz w:val="20"/>
    </w:rPr>
  </w:style>
  <w:style w:type="character" w:customStyle="1" w:styleId="P6NadpisboldChar">
    <w:name w:val="P6 Nadpis bold Char"/>
    <w:basedOn w:val="Standardnpsmoodstavce"/>
    <w:link w:val="P6Nadpisbold"/>
    <w:rsid w:val="002F2F57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1D6A82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1D6A82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1D6A82"/>
    <w:rPr>
      <w:rFonts w:ascii="Arial" w:hAnsi="Arial" w:cs="Arial"/>
      <w:i/>
      <w:iCs/>
      <w:color w:val="221E1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2727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rsid w:val="002F2F5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C26C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C26C9"/>
  </w:style>
  <w:style w:type="paragraph" w:styleId="Zpat">
    <w:name w:val="footer"/>
    <w:basedOn w:val="Normln"/>
    <w:link w:val="ZpatChar"/>
    <w:uiPriority w:val="99"/>
    <w:unhideWhenUsed/>
    <w:rsid w:val="006C26C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C26C9"/>
  </w:style>
  <w:style w:type="paragraph" w:customStyle="1" w:styleId="Zkladnodstavec">
    <w:name w:val="[Základní odstavec]"/>
    <w:basedOn w:val="Normln"/>
    <w:link w:val="ZkladnodstavecChar"/>
    <w:uiPriority w:val="99"/>
    <w:rsid w:val="006C26C9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Cs w:val="24"/>
    </w:rPr>
  </w:style>
  <w:style w:type="table" w:styleId="Mkatabulky">
    <w:name w:val="Table Grid"/>
    <w:basedOn w:val="Normlntabulka"/>
    <w:uiPriority w:val="39"/>
    <w:rsid w:val="00670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70F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0">
    <w:name w:val="A0"/>
    <w:uiPriority w:val="99"/>
    <w:rsid w:val="00670F0E"/>
    <w:rPr>
      <w:b/>
      <w:bCs/>
      <w:color w:val="221E1F"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670F0E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70F0E"/>
    <w:rPr>
      <w:color w:val="605E5C"/>
      <w:shd w:val="clear" w:color="auto" w:fill="E1DFDD"/>
    </w:rPr>
  </w:style>
  <w:style w:type="paragraph" w:customStyle="1" w:styleId="Pa0">
    <w:name w:val="Pa0"/>
    <w:basedOn w:val="Default"/>
    <w:next w:val="Default"/>
    <w:uiPriority w:val="99"/>
    <w:rsid w:val="00F06270"/>
    <w:pPr>
      <w:spacing w:line="241" w:lineRule="atLeast"/>
    </w:pPr>
    <w:rPr>
      <w:color w:val="auto"/>
    </w:rPr>
  </w:style>
  <w:style w:type="character" w:customStyle="1" w:styleId="Nadpis1Char">
    <w:name w:val="Nadpis 1 Char"/>
    <w:basedOn w:val="Standardnpsmoodstavce"/>
    <w:link w:val="Nadpis1"/>
    <w:uiPriority w:val="9"/>
    <w:rsid w:val="002F2F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P6Textbold">
    <w:name w:val="P6 Text bold"/>
    <w:basedOn w:val="Zkladnodstavec"/>
    <w:link w:val="P6TextboldChar"/>
    <w:qFormat/>
    <w:rsid w:val="007B49B4"/>
    <w:pPr>
      <w:tabs>
        <w:tab w:val="left" w:pos="1980"/>
      </w:tabs>
      <w:spacing w:line="276" w:lineRule="auto"/>
      <w:ind w:left="-238"/>
    </w:pPr>
    <w:rPr>
      <w:rFonts w:ascii="Arial" w:hAnsi="Arial" w:cs="Arial"/>
      <w:b/>
      <w:bCs/>
      <w:sz w:val="20"/>
      <w:szCs w:val="20"/>
    </w:rPr>
  </w:style>
  <w:style w:type="paragraph" w:customStyle="1" w:styleId="P6Nadpis">
    <w:name w:val="P6 Nadpis"/>
    <w:basedOn w:val="Normln"/>
    <w:link w:val="P6NadpisChar"/>
    <w:qFormat/>
    <w:rsid w:val="002F2F57"/>
    <w:pPr>
      <w:autoSpaceDE w:val="0"/>
      <w:autoSpaceDN w:val="0"/>
      <w:adjustRightInd w:val="0"/>
      <w:spacing w:line="276" w:lineRule="auto"/>
    </w:pPr>
    <w:rPr>
      <w:rFonts w:ascii="Arial" w:hAnsi="Arial" w:cs="Arial"/>
      <w:color w:val="221E1F"/>
      <w:sz w:val="38"/>
      <w:szCs w:val="38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F2F57"/>
    <w:rPr>
      <w:rFonts w:ascii="Minion Pro" w:hAnsi="Minion Pro" w:cs="Minion Pro"/>
      <w:color w:val="000000"/>
      <w:sz w:val="24"/>
      <w:szCs w:val="24"/>
    </w:rPr>
  </w:style>
  <w:style w:type="character" w:customStyle="1" w:styleId="P6TextboldChar">
    <w:name w:val="P6 Text bold Char"/>
    <w:basedOn w:val="ZkladnodstavecChar"/>
    <w:link w:val="P6Textbold"/>
    <w:rsid w:val="007B49B4"/>
    <w:rPr>
      <w:rFonts w:ascii="Arial" w:hAnsi="Arial" w:cs="Arial"/>
      <w:b/>
      <w:bCs/>
      <w:color w:val="000000"/>
      <w:sz w:val="20"/>
      <w:szCs w:val="20"/>
    </w:rPr>
  </w:style>
  <w:style w:type="paragraph" w:customStyle="1" w:styleId="P6Nadpisbold">
    <w:name w:val="P6 Nadpis bold"/>
    <w:basedOn w:val="Normln"/>
    <w:link w:val="P6NadpisboldChar"/>
    <w:qFormat/>
    <w:rsid w:val="002F2F57"/>
    <w:pPr>
      <w:autoSpaceDE w:val="0"/>
      <w:autoSpaceDN w:val="0"/>
      <w:adjustRightInd w:val="0"/>
      <w:spacing w:line="276" w:lineRule="auto"/>
    </w:pPr>
    <w:rPr>
      <w:rFonts w:ascii="Arial" w:hAnsi="Arial" w:cs="Arial"/>
      <w:b/>
      <w:bCs/>
      <w:sz w:val="38"/>
      <w:szCs w:val="38"/>
    </w:rPr>
  </w:style>
  <w:style w:type="character" w:customStyle="1" w:styleId="P6NadpisChar">
    <w:name w:val="P6 Nadpis Char"/>
    <w:basedOn w:val="Standardnpsmoodstavce"/>
    <w:link w:val="P6Nadpis"/>
    <w:rsid w:val="002F2F57"/>
    <w:rPr>
      <w:rFonts w:ascii="Arial" w:hAnsi="Arial" w:cs="Arial"/>
      <w:color w:val="221E1F"/>
      <w:sz w:val="38"/>
      <w:szCs w:val="38"/>
    </w:rPr>
  </w:style>
  <w:style w:type="paragraph" w:customStyle="1" w:styleId="P6Textnormal">
    <w:name w:val="P6 Text normal"/>
    <w:basedOn w:val="Normln"/>
    <w:link w:val="P6TextnormalChar"/>
    <w:qFormat/>
    <w:rsid w:val="001D6A82"/>
    <w:pPr>
      <w:autoSpaceDE w:val="0"/>
      <w:autoSpaceDN w:val="0"/>
      <w:adjustRightInd w:val="0"/>
      <w:spacing w:line="276" w:lineRule="auto"/>
      <w:ind w:left="-266"/>
    </w:pPr>
    <w:rPr>
      <w:rFonts w:ascii="Arial" w:hAnsi="Arial" w:cs="Arial"/>
      <w:color w:val="221E1F"/>
      <w:sz w:val="20"/>
    </w:rPr>
  </w:style>
  <w:style w:type="character" w:customStyle="1" w:styleId="P6NadpisboldChar">
    <w:name w:val="P6 Nadpis bold Char"/>
    <w:basedOn w:val="Standardnpsmoodstavce"/>
    <w:link w:val="P6Nadpisbold"/>
    <w:rsid w:val="002F2F57"/>
    <w:rPr>
      <w:rFonts w:ascii="Arial" w:hAnsi="Arial" w:cs="Arial"/>
      <w:b/>
      <w:bCs/>
      <w:sz w:val="38"/>
      <w:szCs w:val="38"/>
    </w:rPr>
  </w:style>
  <w:style w:type="paragraph" w:customStyle="1" w:styleId="P6Textitalic">
    <w:name w:val="P6 Text italic"/>
    <w:basedOn w:val="P6Textnormal"/>
    <w:link w:val="P6TextitalicChar"/>
    <w:qFormat/>
    <w:rsid w:val="001D6A82"/>
    <w:rPr>
      <w:i/>
      <w:iCs/>
    </w:rPr>
  </w:style>
  <w:style w:type="character" w:customStyle="1" w:styleId="P6TextnormalChar">
    <w:name w:val="P6 Text normal Char"/>
    <w:basedOn w:val="Standardnpsmoodstavce"/>
    <w:link w:val="P6Textnormal"/>
    <w:rsid w:val="001D6A82"/>
    <w:rPr>
      <w:rFonts w:ascii="Arial" w:hAnsi="Arial" w:cs="Arial"/>
      <w:color w:val="221E1F"/>
      <w:sz w:val="20"/>
      <w:szCs w:val="20"/>
    </w:rPr>
  </w:style>
  <w:style w:type="character" w:customStyle="1" w:styleId="P6TextitalicChar">
    <w:name w:val="P6 Text italic Char"/>
    <w:basedOn w:val="P6TextnormalChar"/>
    <w:link w:val="P6Textitalic"/>
    <w:rsid w:val="001D6A82"/>
    <w:rPr>
      <w:rFonts w:ascii="Arial" w:hAnsi="Arial" w:cs="Arial"/>
      <w:i/>
      <w:iCs/>
      <w:color w:val="221E1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86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06vdata\Navody\&#352;ablony\Kancel&#225;&#345;%20starosty\_PRAHA_6_HLAVICKOVY_PAPIR_LOGO_KS_Odd.kancelare%20starosty.dotx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BD0563-C801-44AF-85E1-1F9A949417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_PRAHA_6_HLAVICKOVY_PAPIR_LOGO_KS_Odd.kancelare starosty</Template>
  <TotalTime>2</TotalTime>
  <Pages>1</Pages>
  <Words>57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Klára Klamová</dc:creator>
  <cp:lastModifiedBy>Klára Klamová</cp:lastModifiedBy>
  <cp:revision>3</cp:revision>
  <cp:lastPrinted>2023-01-27T14:58:00Z</cp:lastPrinted>
  <dcterms:created xsi:type="dcterms:W3CDTF">2023-09-19T09:10:00Z</dcterms:created>
  <dcterms:modified xsi:type="dcterms:W3CDTF">2023-09-19T09:12:00Z</dcterms:modified>
</cp:coreProperties>
</file>