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6C9" w:rsidRPr="00913796" w:rsidRDefault="00395AD9" w:rsidP="00395AD9">
      <w:pPr>
        <w:pStyle w:val="Zkladnodstavec"/>
        <w:tabs>
          <w:tab w:val="left" w:pos="1980"/>
        </w:tabs>
        <w:spacing w:line="276" w:lineRule="auto"/>
        <w:ind w:left="-266" w:right="142"/>
        <w:rPr>
          <w:rFonts w:ascii="Arial" w:hAnsi="Arial" w:cs="Arial"/>
          <w:b/>
          <w:bCs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bCs/>
          <w:sz w:val="20"/>
          <w:szCs w:val="20"/>
        </w:rPr>
        <w:t>Věc:</w:t>
      </w:r>
      <w:r>
        <w:rPr>
          <w:rFonts w:ascii="Arial" w:hAnsi="Arial" w:cs="Arial"/>
          <w:b/>
          <w:bCs/>
          <w:sz w:val="20"/>
          <w:szCs w:val="20"/>
        </w:rPr>
        <w:tab/>
        <w:t>Závazná objednávka na zveřejnění inzerátu v časopise Še</w:t>
      </w:r>
      <w:r w:rsidR="00113EEC">
        <w:rPr>
          <w:rFonts w:ascii="Arial" w:hAnsi="Arial" w:cs="Arial"/>
          <w:b/>
          <w:bCs/>
          <w:sz w:val="20"/>
          <w:szCs w:val="20"/>
        </w:rPr>
        <w:t>s</w:t>
      </w:r>
      <w:r>
        <w:rPr>
          <w:rFonts w:ascii="Arial" w:hAnsi="Arial" w:cs="Arial"/>
          <w:b/>
          <w:bCs/>
          <w:sz w:val="20"/>
          <w:szCs w:val="20"/>
        </w:rPr>
        <w:t xml:space="preserve">tka </w:t>
      </w:r>
      <w:r w:rsidR="006C26C9" w:rsidRPr="00913796">
        <w:rPr>
          <w:rFonts w:ascii="Arial" w:hAnsi="Arial" w:cs="Arial"/>
          <w:sz w:val="20"/>
          <w:szCs w:val="20"/>
        </w:rPr>
        <w:br/>
      </w:r>
      <w:r w:rsidR="00872717">
        <w:rPr>
          <w:rFonts w:ascii="Arial" w:hAnsi="Arial" w:cs="Arial"/>
          <w:b/>
          <w:bCs/>
          <w:sz w:val="20"/>
          <w:szCs w:val="20"/>
        </w:rPr>
        <w:t>Bankovní spojení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>: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ab/>
      </w:r>
      <w:r w:rsidR="008449F8">
        <w:rPr>
          <w:rFonts w:ascii="Arial" w:hAnsi="Arial" w:cs="Arial"/>
          <w:sz w:val="20"/>
          <w:szCs w:val="20"/>
        </w:rPr>
        <w:t xml:space="preserve">Česká spořitelna, a. s. </w:t>
      </w:r>
      <w:r w:rsidR="006C26C9" w:rsidRPr="00913796">
        <w:rPr>
          <w:rFonts w:ascii="Arial" w:hAnsi="Arial" w:cs="Arial"/>
          <w:sz w:val="20"/>
          <w:szCs w:val="20"/>
        </w:rPr>
        <w:br/>
      </w:r>
      <w:r w:rsidR="00872717">
        <w:rPr>
          <w:rFonts w:ascii="Arial" w:hAnsi="Arial" w:cs="Arial"/>
          <w:b/>
          <w:bCs/>
          <w:sz w:val="20"/>
          <w:szCs w:val="20"/>
        </w:rPr>
        <w:t>Číslo účtu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>: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ab/>
      </w:r>
      <w:r w:rsidR="008449F8" w:rsidRPr="008449F8">
        <w:rPr>
          <w:rFonts w:ascii="Arial" w:hAnsi="Arial" w:cs="Arial"/>
          <w:bCs/>
          <w:color w:val="auto"/>
          <w:sz w:val="20"/>
          <w:szCs w:val="20"/>
        </w:rPr>
        <w:t>9021-2000866399/0800</w:t>
      </w:r>
      <w:r w:rsidR="006C26C9" w:rsidRPr="00913796">
        <w:rPr>
          <w:rFonts w:ascii="Arial" w:hAnsi="Arial" w:cs="Arial"/>
          <w:b/>
          <w:bCs/>
          <w:sz w:val="20"/>
          <w:szCs w:val="20"/>
        </w:rPr>
        <w:br/>
        <w:t xml:space="preserve">T / </w:t>
      </w:r>
      <w:r w:rsidR="006C26C9" w:rsidRPr="002F2F57">
        <w:rPr>
          <w:rFonts w:ascii="Arial" w:hAnsi="Arial" w:cs="Arial"/>
          <w:b/>
          <w:bCs/>
          <w:sz w:val="20"/>
          <w:szCs w:val="20"/>
        </w:rPr>
        <w:t>M:</w:t>
      </w:r>
      <w:r w:rsidR="00ED2551" w:rsidRPr="00913796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+420 220 189 154</w:t>
      </w:r>
      <w:r w:rsidR="006C26C9" w:rsidRPr="00913796">
        <w:rPr>
          <w:rFonts w:ascii="Arial" w:hAnsi="Arial" w:cs="Arial"/>
          <w:b/>
          <w:bCs/>
          <w:sz w:val="20"/>
          <w:szCs w:val="20"/>
        </w:rPr>
        <w:br/>
        <w:t>E-m</w:t>
      </w:r>
      <w:r w:rsidR="006C26C9" w:rsidRPr="002F2F57">
        <w:rPr>
          <w:rStyle w:val="P6TextboldChar"/>
        </w:rPr>
        <w:t>ai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>l:</w:t>
      </w:r>
      <w:r w:rsidR="00ED2551" w:rsidRPr="00913796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inzercesestka@praha6.cz</w:t>
      </w:r>
    </w:p>
    <w:p w:rsidR="00ED2551" w:rsidRPr="00913796" w:rsidRDefault="00ED2551" w:rsidP="00395AD9">
      <w:pPr>
        <w:pStyle w:val="P6Textbold"/>
        <w:ind w:left="567"/>
        <w:sectPr w:rsidR="00ED2551" w:rsidRPr="00913796" w:rsidSect="00395AD9">
          <w:headerReference w:type="default" r:id="rId8"/>
          <w:footerReference w:type="default" r:id="rId9"/>
          <w:pgSz w:w="11906" w:h="16838"/>
          <w:pgMar w:top="2696" w:right="1134" w:bottom="1985" w:left="1134" w:header="510" w:footer="369" w:gutter="0"/>
          <w:cols w:num="2" w:space="680" w:equalWidth="0">
            <w:col w:w="8787" w:space="2"/>
            <w:col w:w="849"/>
          </w:cols>
          <w:docGrid w:linePitch="360"/>
        </w:sectPr>
      </w:pPr>
      <w:r w:rsidRPr="00913796">
        <w:br w:type="column"/>
      </w:r>
      <w:r w:rsidR="005B2BCC">
        <w:lastRenderedPageBreak/>
        <w:t xml:space="preserve"> </w:t>
      </w:r>
    </w:p>
    <w:p w:rsidR="00F06270" w:rsidRPr="00913796" w:rsidRDefault="00F06270" w:rsidP="00395AD9">
      <w:pPr>
        <w:autoSpaceDE w:val="0"/>
        <w:autoSpaceDN w:val="0"/>
        <w:adjustRightInd w:val="0"/>
        <w:spacing w:after="0" w:line="276" w:lineRule="auto"/>
        <w:ind w:left="-284"/>
        <w:rPr>
          <w:rFonts w:ascii="Arial" w:hAnsi="Arial" w:cs="Arial"/>
          <w:color w:val="000000"/>
          <w:sz w:val="20"/>
          <w:szCs w:val="20"/>
        </w:rPr>
      </w:pPr>
    </w:p>
    <w:p w:rsidR="000872B0" w:rsidRDefault="000872B0" w:rsidP="0091379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tbl>
      <w:tblPr>
        <w:tblW w:w="9949" w:type="dxa"/>
        <w:tblInd w:w="-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7397"/>
      </w:tblGrid>
      <w:tr w:rsidR="00395AD9" w:rsidRPr="00395AD9" w:rsidTr="00395AD9">
        <w:trPr>
          <w:trHeight w:val="44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Název objednatele</w:t>
            </w:r>
          </w:p>
        </w:tc>
        <w:tc>
          <w:tcPr>
            <w:tcW w:w="7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26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Adresa včetně PSČ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0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Kontaktní osoba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24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Telefon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Termín vydání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2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IČO/RČ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DIČ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Bankovní spojení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41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8449F8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Rozměr inzerátu, formát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78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Text řádkové inzerce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395AD9" w:rsidRPr="00395AD9" w:rsidTr="00395AD9">
        <w:trPr>
          <w:trHeight w:val="78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395AD9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Poznámka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5AD9" w:rsidRPr="00395AD9" w:rsidRDefault="00395AD9" w:rsidP="00395A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</w:pPr>
            <w:r w:rsidRPr="00395AD9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:rsidR="000872B0" w:rsidRDefault="000872B0" w:rsidP="001D6A82">
      <w:pPr>
        <w:pStyle w:val="P6Textnormal"/>
      </w:pPr>
    </w:p>
    <w:p w:rsidR="008449F8" w:rsidRDefault="008449F8" w:rsidP="001D6A82">
      <w:pPr>
        <w:pStyle w:val="P6Textnormal"/>
      </w:pPr>
    </w:p>
    <w:tbl>
      <w:tblPr>
        <w:tblW w:w="9949" w:type="dxa"/>
        <w:tblInd w:w="-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7397"/>
      </w:tblGrid>
      <w:tr w:rsidR="008449F8" w:rsidRPr="008449F8" w:rsidTr="008449F8">
        <w:trPr>
          <w:trHeight w:val="47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Cena celkem bez DPH</w:t>
            </w:r>
          </w:p>
        </w:tc>
        <w:tc>
          <w:tcPr>
            <w:tcW w:w="7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8449F8" w:rsidRPr="008449F8" w:rsidTr="008449F8">
        <w:trPr>
          <w:trHeight w:val="40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DPH 21%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8449F8" w:rsidRPr="008449F8" w:rsidTr="008449F8">
        <w:trPr>
          <w:trHeight w:val="42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Celková částka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vč. </w:t>
            </w:r>
            <w:r w:rsidRPr="008449F8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DPH</w:t>
            </w:r>
          </w:p>
        </w:tc>
        <w:tc>
          <w:tcPr>
            <w:tcW w:w="7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9F8" w:rsidRPr="008449F8" w:rsidRDefault="008449F8" w:rsidP="008449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</w:pPr>
            <w:r w:rsidRPr="008449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</w:tbl>
    <w:p w:rsidR="00395AD9" w:rsidRDefault="00395AD9" w:rsidP="001D6A82">
      <w:pPr>
        <w:pStyle w:val="P6Textnormal"/>
      </w:pPr>
    </w:p>
    <w:p w:rsidR="00395AD9" w:rsidRDefault="00395AD9" w:rsidP="001D6A82">
      <w:pPr>
        <w:pStyle w:val="P6Textnormal"/>
      </w:pPr>
    </w:p>
    <w:p w:rsidR="00395AD9" w:rsidRDefault="00395AD9" w:rsidP="001D6A82">
      <w:pPr>
        <w:pStyle w:val="P6Textnormal"/>
      </w:pPr>
    </w:p>
    <w:p w:rsidR="00872717" w:rsidRDefault="00872717" w:rsidP="001D6A82">
      <w:pPr>
        <w:pStyle w:val="P6Textnormal"/>
      </w:pPr>
    </w:p>
    <w:p w:rsidR="00872717" w:rsidRDefault="00395AD9" w:rsidP="00872717">
      <w:pPr>
        <w:suppressAutoHyphens/>
        <w:ind w:left="-284"/>
        <w:rPr>
          <w:rFonts w:ascii="Arial" w:hAnsi="Arial" w:cs="Arial"/>
          <w:sz w:val="20"/>
          <w:szCs w:val="20"/>
        </w:rPr>
      </w:pPr>
      <w:r w:rsidRPr="00872717">
        <w:rPr>
          <w:rFonts w:ascii="Arial" w:hAnsi="Arial" w:cs="Arial"/>
          <w:sz w:val="20"/>
          <w:szCs w:val="20"/>
        </w:rPr>
        <w:t xml:space="preserve">V </w:t>
      </w:r>
      <w:r w:rsidR="00872717" w:rsidRPr="00CA2CDE">
        <w:t>______</w:t>
      </w:r>
      <w:r w:rsidR="00872717">
        <w:t>__________________</w:t>
      </w:r>
      <w:r w:rsidRPr="00872717">
        <w:rPr>
          <w:rFonts w:ascii="Arial" w:hAnsi="Arial" w:cs="Arial"/>
          <w:sz w:val="20"/>
          <w:szCs w:val="20"/>
        </w:rPr>
        <w:t>dne</w:t>
      </w:r>
      <w:r w:rsidR="00872717">
        <w:rPr>
          <w:rFonts w:ascii="Arial" w:hAnsi="Arial" w:cs="Arial"/>
          <w:sz w:val="20"/>
          <w:szCs w:val="20"/>
        </w:rPr>
        <w:t xml:space="preserve"> </w:t>
      </w:r>
      <w:r w:rsidR="00872717" w:rsidRPr="00CA2CDE">
        <w:t>______</w:t>
      </w:r>
      <w:r w:rsidR="00872717">
        <w:t xml:space="preserve">_______      </w:t>
      </w:r>
      <w:r w:rsidR="00872717">
        <w:tab/>
      </w:r>
      <w:r w:rsidRPr="00872717">
        <w:rPr>
          <w:rFonts w:ascii="Arial" w:hAnsi="Arial" w:cs="Arial"/>
          <w:sz w:val="20"/>
          <w:szCs w:val="20"/>
        </w:rPr>
        <w:t>V</w:t>
      </w:r>
      <w:r w:rsidR="00872717">
        <w:rPr>
          <w:rFonts w:ascii="Arial" w:hAnsi="Arial" w:cs="Arial"/>
          <w:sz w:val="20"/>
          <w:szCs w:val="20"/>
        </w:rPr>
        <w:t xml:space="preserve"> </w:t>
      </w:r>
      <w:r w:rsidR="00872717" w:rsidRPr="00CA2CDE">
        <w:t>______</w:t>
      </w:r>
      <w:r w:rsidR="00872717">
        <w:t>__________________</w:t>
      </w:r>
      <w:r w:rsidRPr="00872717">
        <w:rPr>
          <w:rFonts w:ascii="Arial" w:hAnsi="Arial" w:cs="Arial"/>
          <w:sz w:val="20"/>
          <w:szCs w:val="20"/>
        </w:rPr>
        <w:t>dne</w:t>
      </w:r>
      <w:r w:rsidR="00872717">
        <w:rPr>
          <w:rFonts w:ascii="Arial" w:hAnsi="Arial" w:cs="Arial"/>
          <w:sz w:val="20"/>
          <w:szCs w:val="20"/>
        </w:rPr>
        <w:t xml:space="preserve"> </w:t>
      </w:r>
      <w:r w:rsidR="00872717" w:rsidRPr="00CA2CDE">
        <w:t>______</w:t>
      </w:r>
      <w:r w:rsidR="00872717">
        <w:t>_______</w:t>
      </w:r>
      <w:r w:rsidRPr="00872717">
        <w:rPr>
          <w:rFonts w:ascii="Arial" w:hAnsi="Arial" w:cs="Arial"/>
          <w:sz w:val="20"/>
          <w:szCs w:val="20"/>
        </w:rPr>
        <w:t xml:space="preserve"> </w:t>
      </w:r>
    </w:p>
    <w:p w:rsidR="00872717" w:rsidRDefault="00872717" w:rsidP="00872717">
      <w:pPr>
        <w:suppressAutoHyphens/>
        <w:ind w:left="-284"/>
      </w:pPr>
    </w:p>
    <w:p w:rsidR="00872717" w:rsidRPr="00872717" w:rsidRDefault="00872717" w:rsidP="00872717">
      <w:pPr>
        <w:tabs>
          <w:tab w:val="left" w:pos="2552"/>
        </w:tabs>
        <w:suppressAutoHyphens/>
        <w:ind w:left="-284"/>
        <w:rPr>
          <w:rFonts w:ascii="Arial" w:hAnsi="Arial" w:cs="Arial"/>
          <w:sz w:val="20"/>
          <w:szCs w:val="20"/>
        </w:rPr>
      </w:pPr>
      <w:r w:rsidRPr="00CA2CDE">
        <w:t>_______________</w:t>
      </w:r>
      <w:r>
        <w:t>______</w:t>
      </w:r>
      <w:r w:rsidRPr="00CA2CDE">
        <w:t>____</w:t>
      </w:r>
      <w:r>
        <w:t>_</w:t>
      </w:r>
      <w:r>
        <w:tab/>
      </w:r>
      <w:r>
        <w:tab/>
      </w:r>
      <w:r>
        <w:tab/>
      </w:r>
      <w:r>
        <w:tab/>
      </w:r>
      <w:r w:rsidRPr="00CA2CDE">
        <w:t>_______________</w:t>
      </w:r>
      <w:r>
        <w:t>______</w:t>
      </w:r>
      <w:r w:rsidRPr="00CA2CDE">
        <w:t>____</w:t>
      </w:r>
      <w:r>
        <w:t>_</w:t>
      </w:r>
    </w:p>
    <w:p w:rsidR="00395AD9" w:rsidRPr="008449F8" w:rsidRDefault="00395AD9" w:rsidP="008449F8">
      <w:pPr>
        <w:suppressAutoHyphens/>
        <w:ind w:left="-284"/>
        <w:rPr>
          <w:rFonts w:ascii="Arial" w:hAnsi="Arial" w:cs="Arial"/>
          <w:sz w:val="20"/>
          <w:szCs w:val="20"/>
        </w:rPr>
      </w:pPr>
      <w:r w:rsidRPr="00872717">
        <w:rPr>
          <w:rFonts w:ascii="Arial" w:hAnsi="Arial" w:cs="Arial"/>
          <w:sz w:val="20"/>
          <w:szCs w:val="20"/>
        </w:rPr>
        <w:t>Objednatel</w:t>
      </w:r>
      <w:r w:rsidRP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ab/>
      </w:r>
      <w:r w:rsidR="00872717">
        <w:rPr>
          <w:rFonts w:ascii="Arial" w:hAnsi="Arial" w:cs="Arial"/>
          <w:sz w:val="20"/>
          <w:szCs w:val="20"/>
        </w:rPr>
        <w:tab/>
      </w:r>
      <w:r w:rsidRPr="00872717">
        <w:rPr>
          <w:rFonts w:ascii="Arial" w:hAnsi="Arial" w:cs="Arial"/>
          <w:sz w:val="20"/>
          <w:szCs w:val="20"/>
        </w:rPr>
        <w:t>Zhotovitel</w:t>
      </w:r>
    </w:p>
    <w:sectPr w:rsidR="00395AD9" w:rsidRPr="008449F8" w:rsidSect="006C5BFA">
      <w:headerReference w:type="default" r:id="rId10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F16" w:rsidRDefault="00F65F16" w:rsidP="006C26C9">
      <w:pPr>
        <w:spacing w:after="0" w:line="240" w:lineRule="auto"/>
      </w:pPr>
      <w:r>
        <w:separator/>
      </w:r>
    </w:p>
  </w:endnote>
  <w:endnote w:type="continuationSeparator" w:id="0">
    <w:p w:rsidR="00F65F16" w:rsidRDefault="00F65F16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CB23DD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  <w:szCs w:val="20"/>
            </w:rPr>
            <w:t>3</w:t>
          </w:r>
        </w:p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8DE4AD5" wp14:editId="22E99097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0B1AAA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lAyIgIAABM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0B1AAA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F16" w:rsidRDefault="00F65F16" w:rsidP="006C26C9">
      <w:pPr>
        <w:spacing w:after="0" w:line="240" w:lineRule="auto"/>
      </w:pPr>
      <w:r>
        <w:separator/>
      </w:r>
    </w:p>
  </w:footnote>
  <w:footnote w:type="continuationSeparator" w:id="0">
    <w:p w:rsidR="00F65F16" w:rsidRDefault="00F65F16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6C26C9" w:rsidP="00555070">
    <w:pPr>
      <w:spacing w:before="80" w:after="0" w:line="276" w:lineRule="auto"/>
      <w:ind w:left="6120" w:right="-442" w:firstLine="32"/>
      <w:jc w:val="right"/>
      <w:rPr>
        <w:rFonts w:ascii="Arial" w:hAnsi="Arial" w:cs="Arial"/>
        <w:sz w:val="20"/>
      </w:rPr>
    </w:pPr>
    <w:r w:rsidRPr="006C26C9">
      <w:rPr>
        <w:rFonts w:ascii="Arial" w:hAnsi="Arial" w:cs="Arial"/>
        <w:b/>
        <w:noProof/>
        <w:color w:val="231F20"/>
        <w:sz w:val="20"/>
        <w:lang w:eastAsia="cs-CZ"/>
      </w:rPr>
      <w:drawing>
        <wp:anchor distT="0" distB="0" distL="114300" distR="114300" simplePos="0" relativeHeight="251658240" behindDoc="0" locked="0" layoutInCell="1" allowOverlap="1" wp14:anchorId="677069E8" wp14:editId="5E9BC4EB">
          <wp:simplePos x="0" y="0"/>
          <wp:positionH relativeFrom="leftMargin">
            <wp:posOffset>540385</wp:posOffset>
          </wp:positionH>
          <wp:positionV relativeFrom="topMargin">
            <wp:posOffset>431800</wp:posOffset>
          </wp:positionV>
          <wp:extent cx="572400" cy="648000"/>
          <wp:effectExtent l="0" t="0" r="0" b="0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26C9">
      <w:rPr>
        <w:rFonts w:ascii="Arial" w:hAnsi="Arial" w:cs="Arial"/>
        <w:b/>
        <w:color w:val="231F20"/>
        <w:sz w:val="20"/>
      </w:rPr>
      <w:t>Městská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část</w:t>
    </w:r>
    <w:r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Praha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 xml:space="preserve">6 </w:t>
    </w:r>
    <w:r w:rsidRPr="006C26C9">
      <w:rPr>
        <w:rFonts w:ascii="Arial" w:hAnsi="Arial" w:cs="Arial"/>
        <w:b/>
        <w:color w:val="231F20"/>
        <w:sz w:val="20"/>
      </w:rPr>
      <w:br/>
      <w:t xml:space="preserve">Úřad městské části </w:t>
    </w:r>
    <w:r w:rsidRPr="006C26C9">
      <w:rPr>
        <w:rFonts w:ascii="Arial" w:hAnsi="Arial" w:cs="Arial"/>
        <w:b/>
        <w:color w:val="231F20"/>
        <w:sz w:val="20"/>
      </w:rPr>
      <w:br/>
    </w:r>
  </w:p>
  <w:p w:rsidR="006C26C9" w:rsidRPr="006C26C9" w:rsidRDefault="006C26C9" w:rsidP="00555070">
    <w:pPr>
      <w:pStyle w:val="Zhlav"/>
      <w:spacing w:line="276" w:lineRule="auto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AD9"/>
    <w:rsid w:val="00007B92"/>
    <w:rsid w:val="000872B0"/>
    <w:rsid w:val="000B1AAA"/>
    <w:rsid w:val="00113EEC"/>
    <w:rsid w:val="00135328"/>
    <w:rsid w:val="00147B2F"/>
    <w:rsid w:val="001B47B1"/>
    <w:rsid w:val="001D6A82"/>
    <w:rsid w:val="001F2488"/>
    <w:rsid w:val="00210CD1"/>
    <w:rsid w:val="00234006"/>
    <w:rsid w:val="00254344"/>
    <w:rsid w:val="00284798"/>
    <w:rsid w:val="002F2F57"/>
    <w:rsid w:val="00395AD9"/>
    <w:rsid w:val="003969FF"/>
    <w:rsid w:val="003C518E"/>
    <w:rsid w:val="003C6B86"/>
    <w:rsid w:val="003E2AA3"/>
    <w:rsid w:val="004034B2"/>
    <w:rsid w:val="00410566"/>
    <w:rsid w:val="004A03D9"/>
    <w:rsid w:val="00555070"/>
    <w:rsid w:val="005B2BCC"/>
    <w:rsid w:val="005D5788"/>
    <w:rsid w:val="00602B97"/>
    <w:rsid w:val="0061518E"/>
    <w:rsid w:val="00670F0E"/>
    <w:rsid w:val="006804FC"/>
    <w:rsid w:val="006977D3"/>
    <w:rsid w:val="006C26C9"/>
    <w:rsid w:val="006C5BFA"/>
    <w:rsid w:val="006E13BE"/>
    <w:rsid w:val="00744830"/>
    <w:rsid w:val="00771EAE"/>
    <w:rsid w:val="0078310E"/>
    <w:rsid w:val="007B49B4"/>
    <w:rsid w:val="00831AFB"/>
    <w:rsid w:val="008449F8"/>
    <w:rsid w:val="00851785"/>
    <w:rsid w:val="00872717"/>
    <w:rsid w:val="008730D3"/>
    <w:rsid w:val="009072ED"/>
    <w:rsid w:val="00913796"/>
    <w:rsid w:val="009737C7"/>
    <w:rsid w:val="009C0903"/>
    <w:rsid w:val="009C275E"/>
    <w:rsid w:val="00AD0831"/>
    <w:rsid w:val="00B55DDD"/>
    <w:rsid w:val="00B9589F"/>
    <w:rsid w:val="00C64CE0"/>
    <w:rsid w:val="00C92A63"/>
    <w:rsid w:val="00CB23DD"/>
    <w:rsid w:val="00EB5BEE"/>
    <w:rsid w:val="00ED2551"/>
    <w:rsid w:val="00EE0500"/>
    <w:rsid w:val="00F05337"/>
    <w:rsid w:val="00F06270"/>
    <w:rsid w:val="00F6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06vdata\Navody\KS%20-%20&#352;ablony\Kancel&#225;&#345;%20starosty\_PRAHA_6_HLAVICKOVY_PAPIR_LOGO_KS_Odd.mestske%20casti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7F1FD3-1809-4450-B939-BE897C7D2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_PRAHA_6_HLAVICKOVY_PAPIR_LOGO_KS_Odd.mestske casti</Template>
  <TotalTime>1</TotalTime>
  <Pages>1</Pages>
  <Words>92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Petrová Dita</dc:creator>
  <cp:lastModifiedBy>Chourová Lucie</cp:lastModifiedBy>
  <cp:revision>2</cp:revision>
  <cp:lastPrinted>2024-02-19T12:04:00Z</cp:lastPrinted>
  <dcterms:created xsi:type="dcterms:W3CDTF">2024-02-19T13:28:00Z</dcterms:created>
  <dcterms:modified xsi:type="dcterms:W3CDTF">2024-02-19T13:28:00Z</dcterms:modified>
</cp:coreProperties>
</file>